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2994A" w14:textId="3D3E66B6" w:rsidR="003C6D15" w:rsidRPr="00491852" w:rsidRDefault="00DF796E" w:rsidP="00A57AEC">
      <w:pPr>
        <w:rPr>
          <w:rFonts w:ascii="Calibri" w:hAnsi="Calibri"/>
          <w:sz w:val="22"/>
          <w:szCs w:val="22"/>
        </w:rPr>
      </w:pPr>
      <w:r w:rsidRPr="00491852">
        <w:rPr>
          <w:noProof/>
          <w:sz w:val="22"/>
          <w:szCs w:val="22"/>
        </w:rPr>
        <w:drawing>
          <wp:anchor distT="0" distB="0" distL="114300" distR="114300" simplePos="0" relativeHeight="251652608" behindDoc="0" locked="0" layoutInCell="1" allowOverlap="1" wp14:anchorId="23349FA1" wp14:editId="108EEBDB">
            <wp:simplePos x="0" y="0"/>
            <wp:positionH relativeFrom="column">
              <wp:posOffset>4714875</wp:posOffset>
            </wp:positionH>
            <wp:positionV relativeFrom="paragraph">
              <wp:posOffset>264795</wp:posOffset>
            </wp:positionV>
            <wp:extent cx="1280160" cy="541020"/>
            <wp:effectExtent l="0" t="0" r="0" b="0"/>
            <wp:wrapNone/>
            <wp:docPr id="2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852">
        <w:rPr>
          <w:noProof/>
          <w:sz w:val="22"/>
          <w:szCs w:val="22"/>
        </w:rPr>
        <mc:AlternateContent>
          <mc:Choice Requires="wps">
            <w:drawing>
              <wp:anchor distT="0" distB="0" distL="114300" distR="114300" simplePos="0" relativeHeight="251651584" behindDoc="1" locked="0" layoutInCell="1" allowOverlap="1" wp14:anchorId="34DC9DDC" wp14:editId="154CF2C0">
                <wp:simplePos x="0" y="0"/>
                <wp:positionH relativeFrom="column">
                  <wp:posOffset>-1054100</wp:posOffset>
                </wp:positionH>
                <wp:positionV relativeFrom="paragraph">
                  <wp:posOffset>-935990</wp:posOffset>
                </wp:positionV>
                <wp:extent cx="7660640" cy="4074160"/>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640" cy="4074160"/>
                        </a:xfrm>
                        <a:prstGeom prst="rect">
                          <a:avLst/>
                        </a:prstGeom>
                        <a:solidFill>
                          <a:srgbClr val="62B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BCF4F" w14:textId="77777777" w:rsidR="00AC464B" w:rsidRDefault="00AC464B" w:rsidP="00AC464B">
                            <w:pPr>
                              <w:ind w:left="8500" w:firstLine="425"/>
                              <w:rPr>
                                <w:sz w:val="48"/>
                                <w:szCs w:val="48"/>
                              </w:rPr>
                            </w:pPr>
                          </w:p>
                          <w:p w14:paraId="123DFD12" w14:textId="0187B59D" w:rsidR="00D7530D" w:rsidRPr="00491852" w:rsidRDefault="00491852" w:rsidP="00AC464B">
                            <w:pPr>
                              <w:ind w:left="8500" w:firstLine="425"/>
                              <w:rPr>
                                <w:sz w:val="48"/>
                                <w:szCs w:val="48"/>
                              </w:rPr>
                            </w:pPr>
                            <w:r w:rsidRPr="00491852">
                              <w:rPr>
                                <w:sz w:val="48"/>
                                <w:szCs w:val="48"/>
                              </w:rPr>
                              <w:t>1008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C9DDC" id="Rectangle 3" o:spid="_x0000_s1026" style="position:absolute;margin-left:-83pt;margin-top:-73.7pt;width:603.2pt;height:3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" fillcolor="#62baea" stroked="f">
                <v:textbox>
                  <w:txbxContent>
                    <w:p w14:paraId="533BCF4F" w14:textId="77777777" w:rsidR="00AC464B" w:rsidRDefault="00AC464B" w:rsidP="00AC464B">
                      <w:pPr>
                        <w:ind w:left="8500" w:firstLine="425"/>
                        <w:rPr>
                          <w:sz w:val="48"/>
                          <w:szCs w:val="48"/>
                        </w:rPr>
                      </w:pPr>
                    </w:p>
                    <w:p w14:paraId="123DFD12" w14:textId="0187B59D" w:rsidR="00D7530D" w:rsidRPr="00491852" w:rsidRDefault="00491852" w:rsidP="00AC464B">
                      <w:pPr>
                        <w:ind w:left="8500" w:firstLine="425"/>
                        <w:rPr>
                          <w:sz w:val="48"/>
                          <w:szCs w:val="48"/>
                        </w:rPr>
                      </w:pPr>
                      <w:r w:rsidRPr="00491852">
                        <w:rPr>
                          <w:sz w:val="48"/>
                          <w:szCs w:val="48"/>
                        </w:rPr>
                        <w:t>1008</w:t>
                      </w:r>
                    </w:p>
                  </w:txbxContent>
                </v:textbox>
              </v:rect>
            </w:pict>
          </mc:Fallback>
        </mc:AlternateContent>
      </w:r>
      <w:r w:rsidR="00A57AEC" w:rsidRPr="00491852">
        <w:rPr>
          <w:sz w:val="22"/>
          <w:szCs w:val="22"/>
        </w:rPr>
        <w:t>MliDno-</w:t>
      </w:r>
      <w:proofErr w:type="gramStart"/>
      <w:r w:rsidR="00A57AEC" w:rsidRPr="00491852">
        <w:rPr>
          <w:sz w:val="22"/>
          <w:szCs w:val="22"/>
        </w:rPr>
        <w:t>202</w:t>
      </w:r>
      <w:r w:rsidR="009C1605">
        <w:rPr>
          <w:sz w:val="22"/>
          <w:szCs w:val="22"/>
        </w:rPr>
        <w:t>2-5192</w:t>
      </w:r>
      <w:proofErr w:type="gramEnd"/>
      <w:r w:rsidR="00A57AEC" w:rsidRPr="00491852">
        <w:rPr>
          <w:sz w:val="22"/>
          <w:szCs w:val="22"/>
        </w:rPr>
        <w:t xml:space="preserve"> (10 02 03)</w:t>
      </w:r>
    </w:p>
    <w:p w14:paraId="1A4F8473" w14:textId="77777777" w:rsidR="003C6D15" w:rsidRDefault="00387DAB" w:rsidP="00D7530D">
      <w:pPr>
        <w:spacing w:after="0"/>
        <w:rPr>
          <w:b/>
          <w:bCs/>
          <w:sz w:val="24"/>
          <w:szCs w:val="24"/>
        </w:rPr>
      </w:pPr>
      <w:r>
        <w:rPr>
          <w:b/>
          <w:bCs/>
          <w:sz w:val="24"/>
          <w:szCs w:val="24"/>
        </w:rPr>
        <w:t>Mikkelin kaupunki</w:t>
      </w:r>
    </w:p>
    <w:p w14:paraId="7798FE13" w14:textId="77777777" w:rsidR="00D7530D" w:rsidRDefault="00D7530D" w:rsidP="00D7530D">
      <w:pPr>
        <w:spacing w:after="0"/>
        <w:rPr>
          <w:b/>
          <w:bCs/>
          <w:sz w:val="24"/>
          <w:szCs w:val="24"/>
        </w:rPr>
      </w:pPr>
      <w:r>
        <w:rPr>
          <w:b/>
          <w:bCs/>
          <w:sz w:val="24"/>
          <w:szCs w:val="24"/>
        </w:rPr>
        <w:t>Asumisen ja toimintaympäristön palvelualue /</w:t>
      </w:r>
    </w:p>
    <w:p w14:paraId="435817FD" w14:textId="77777777" w:rsidR="00D7530D" w:rsidRDefault="00D7530D" w:rsidP="00D7530D">
      <w:pPr>
        <w:spacing w:after="0"/>
        <w:rPr>
          <w:b/>
          <w:bCs/>
          <w:sz w:val="24"/>
          <w:szCs w:val="24"/>
        </w:rPr>
      </w:pPr>
      <w:r>
        <w:rPr>
          <w:b/>
          <w:bCs/>
          <w:sz w:val="24"/>
          <w:szCs w:val="24"/>
        </w:rPr>
        <w:t>Kaupunkisuunnittelupalvelut</w:t>
      </w:r>
    </w:p>
    <w:p w14:paraId="259D0CC5" w14:textId="77777777" w:rsidR="00D7530D" w:rsidRDefault="00D7530D" w:rsidP="00D7530D">
      <w:pPr>
        <w:spacing w:after="0"/>
        <w:rPr>
          <w:b/>
          <w:bCs/>
          <w:sz w:val="24"/>
          <w:szCs w:val="24"/>
        </w:rPr>
      </w:pPr>
      <w:r>
        <w:rPr>
          <w:b/>
          <w:bCs/>
          <w:sz w:val="24"/>
          <w:szCs w:val="24"/>
        </w:rPr>
        <w:t>PL 33, 50101 Mikkeli</w:t>
      </w:r>
    </w:p>
    <w:p w14:paraId="14FF9C77" w14:textId="77777777" w:rsidR="00D7530D" w:rsidRDefault="00D7530D" w:rsidP="00D7530D">
      <w:pPr>
        <w:spacing w:after="0"/>
        <w:rPr>
          <w:b/>
          <w:bCs/>
          <w:sz w:val="24"/>
          <w:szCs w:val="24"/>
        </w:rPr>
      </w:pPr>
    </w:p>
    <w:p w14:paraId="2D222BDE" w14:textId="44A3C1C9" w:rsidR="00D7530D" w:rsidRPr="00491852" w:rsidRDefault="00D7530D" w:rsidP="00D7530D">
      <w:pPr>
        <w:spacing w:after="0"/>
        <w:rPr>
          <w:b/>
          <w:bCs/>
          <w:sz w:val="22"/>
          <w:szCs w:val="22"/>
        </w:rPr>
      </w:pPr>
      <w:r w:rsidRPr="00491852">
        <w:rPr>
          <w:b/>
          <w:bCs/>
          <w:sz w:val="22"/>
          <w:szCs w:val="22"/>
        </w:rPr>
        <w:t>Valmistelijan nimi</w:t>
      </w:r>
      <w:r w:rsidR="00491852" w:rsidRPr="00491852">
        <w:rPr>
          <w:b/>
          <w:bCs/>
          <w:sz w:val="22"/>
          <w:szCs w:val="22"/>
        </w:rPr>
        <w:t>:</w:t>
      </w:r>
    </w:p>
    <w:p w14:paraId="594E1FD3" w14:textId="38B0A2E6" w:rsidR="00491852" w:rsidRPr="00491852" w:rsidRDefault="00491852" w:rsidP="00D7530D">
      <w:pPr>
        <w:spacing w:after="0"/>
        <w:rPr>
          <w:b/>
          <w:bCs/>
          <w:sz w:val="22"/>
          <w:szCs w:val="22"/>
        </w:rPr>
      </w:pPr>
      <w:r w:rsidRPr="00491852">
        <w:rPr>
          <w:b/>
          <w:bCs/>
          <w:sz w:val="22"/>
          <w:szCs w:val="22"/>
        </w:rPr>
        <w:t>Ari Luotonen</w:t>
      </w:r>
    </w:p>
    <w:p w14:paraId="12F9A4B0" w14:textId="520658F0" w:rsidR="00D7530D" w:rsidRPr="00491852" w:rsidRDefault="00491852" w:rsidP="00D7530D">
      <w:pPr>
        <w:spacing w:after="0"/>
        <w:rPr>
          <w:b/>
          <w:bCs/>
          <w:sz w:val="22"/>
          <w:szCs w:val="22"/>
        </w:rPr>
      </w:pPr>
      <w:r w:rsidRPr="00491852">
        <w:rPr>
          <w:b/>
          <w:bCs/>
          <w:sz w:val="22"/>
          <w:szCs w:val="22"/>
        </w:rPr>
        <w:t>Kaavasuunnittelija</w:t>
      </w:r>
      <w:r w:rsidR="00D7530D" w:rsidRPr="00491852">
        <w:rPr>
          <w:b/>
          <w:bCs/>
          <w:sz w:val="22"/>
          <w:szCs w:val="22"/>
        </w:rPr>
        <w:t xml:space="preserve"> p. </w:t>
      </w:r>
      <w:r w:rsidRPr="00491852">
        <w:rPr>
          <w:b/>
          <w:bCs/>
          <w:sz w:val="22"/>
          <w:szCs w:val="22"/>
        </w:rPr>
        <w:t>040 129 5172</w:t>
      </w:r>
    </w:p>
    <w:p w14:paraId="0E2FC0E4" w14:textId="47BD0941" w:rsidR="00D7530D" w:rsidRPr="00C53A4C" w:rsidRDefault="00AB1CBE" w:rsidP="00D7530D">
      <w:pPr>
        <w:spacing w:after="0"/>
        <w:rPr>
          <w:b/>
          <w:bCs/>
          <w:sz w:val="22"/>
          <w:szCs w:val="22"/>
        </w:rPr>
      </w:pPr>
      <w:r w:rsidRPr="00C53A4C">
        <w:rPr>
          <w:b/>
          <w:bCs/>
          <w:sz w:val="22"/>
          <w:szCs w:val="22"/>
        </w:rPr>
        <w:t>S-posti</w:t>
      </w:r>
      <w:r w:rsidR="00D7530D" w:rsidRPr="00C53A4C">
        <w:rPr>
          <w:b/>
          <w:bCs/>
          <w:sz w:val="22"/>
          <w:szCs w:val="22"/>
        </w:rPr>
        <w:t xml:space="preserve">: </w:t>
      </w:r>
      <w:r w:rsidR="00491852" w:rsidRPr="00C53A4C">
        <w:rPr>
          <w:b/>
          <w:bCs/>
          <w:sz w:val="22"/>
          <w:szCs w:val="22"/>
        </w:rPr>
        <w:t>ari.luotonen@mikkeli.fi</w:t>
      </w:r>
    </w:p>
    <w:p w14:paraId="1772E3EE" w14:textId="285CC012" w:rsidR="003C6D15" w:rsidRPr="0098348A" w:rsidRDefault="00BE519C" w:rsidP="003C6D15">
      <w:pPr>
        <w:rPr>
          <w:b/>
          <w:bCs/>
          <w:sz w:val="32"/>
          <w:szCs w:val="32"/>
        </w:rPr>
      </w:pPr>
      <w:r>
        <w:rPr>
          <w:b/>
          <w:bCs/>
          <w:sz w:val="32"/>
          <w:szCs w:val="32"/>
        </w:rPr>
        <w:t>Pietarintien kiertoliittymä</w:t>
      </w:r>
      <w:r w:rsidR="003F304A">
        <w:rPr>
          <w:b/>
          <w:bCs/>
          <w:sz w:val="32"/>
          <w:szCs w:val="32"/>
        </w:rPr>
        <w:t xml:space="preserve">n </w:t>
      </w:r>
      <w:r>
        <w:rPr>
          <w:b/>
          <w:bCs/>
          <w:sz w:val="32"/>
          <w:szCs w:val="32"/>
        </w:rPr>
        <w:t>asemakaavamuutos</w:t>
      </w:r>
    </w:p>
    <w:p w14:paraId="2D9ED59D" w14:textId="1D42D6EA" w:rsidR="003C6D15" w:rsidRPr="001D1CCD" w:rsidRDefault="003C6D15" w:rsidP="003C6D15">
      <w:pPr>
        <w:rPr>
          <w:b/>
          <w:bCs/>
          <w:sz w:val="28"/>
        </w:rPr>
      </w:pPr>
      <w:r w:rsidRPr="001D1CCD">
        <w:rPr>
          <w:b/>
          <w:bCs/>
          <w:sz w:val="28"/>
        </w:rPr>
        <w:t>Osallistumis- ja arviointisuunnitelma</w:t>
      </w:r>
    </w:p>
    <w:p w14:paraId="4175ABB2" w14:textId="4A6097E0" w:rsidR="000B5810" w:rsidRPr="00E90208" w:rsidRDefault="00F00F2A" w:rsidP="003C6D15">
      <w:pPr>
        <w:rPr>
          <w:bCs/>
          <w:i/>
          <w:sz w:val="24"/>
          <w:szCs w:val="24"/>
        </w:rPr>
      </w:pPr>
      <w:r>
        <w:rPr>
          <w:noProof/>
        </w:rPr>
        <w:drawing>
          <wp:anchor distT="0" distB="0" distL="114300" distR="114300" simplePos="0" relativeHeight="251674112" behindDoc="0" locked="0" layoutInCell="1" allowOverlap="1" wp14:anchorId="0BFF659F" wp14:editId="6A363D84">
            <wp:simplePos x="0" y="0"/>
            <wp:positionH relativeFrom="page">
              <wp:posOffset>-1760706</wp:posOffset>
            </wp:positionH>
            <wp:positionV relativeFrom="paragraph">
              <wp:posOffset>378487</wp:posOffset>
            </wp:positionV>
            <wp:extent cx="10468396" cy="6585626"/>
            <wp:effectExtent l="0" t="0" r="9525" b="5715"/>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0872" cy="6587184"/>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02">
        <w:rPr>
          <w:bCs/>
          <w:i/>
          <w:sz w:val="24"/>
          <w:szCs w:val="24"/>
        </w:rPr>
        <w:t>25</w:t>
      </w:r>
      <w:r w:rsidR="00AA5D2D" w:rsidRPr="00E90208">
        <w:rPr>
          <w:bCs/>
          <w:i/>
          <w:sz w:val="24"/>
          <w:szCs w:val="24"/>
        </w:rPr>
        <w:t>.</w:t>
      </w:r>
      <w:r w:rsidR="009A2D26">
        <w:rPr>
          <w:bCs/>
          <w:i/>
          <w:sz w:val="24"/>
          <w:szCs w:val="24"/>
        </w:rPr>
        <w:t>1</w:t>
      </w:r>
      <w:r w:rsidR="00194A9F">
        <w:rPr>
          <w:bCs/>
          <w:i/>
          <w:sz w:val="24"/>
          <w:szCs w:val="24"/>
        </w:rPr>
        <w:t>0</w:t>
      </w:r>
      <w:r w:rsidR="00AA5D2D" w:rsidRPr="00E90208">
        <w:rPr>
          <w:bCs/>
          <w:i/>
          <w:sz w:val="24"/>
          <w:szCs w:val="24"/>
        </w:rPr>
        <w:t>.202</w:t>
      </w:r>
      <w:r w:rsidR="009A2D26">
        <w:rPr>
          <w:bCs/>
          <w:i/>
          <w:sz w:val="24"/>
          <w:szCs w:val="24"/>
        </w:rPr>
        <w:t>2</w:t>
      </w:r>
    </w:p>
    <w:p w14:paraId="5A48A653" w14:textId="74C66498" w:rsidR="00D7530D" w:rsidRPr="00AA5D2D" w:rsidRDefault="00D7530D" w:rsidP="003C6D15">
      <w:pPr>
        <w:rPr>
          <w:bCs/>
          <w:i/>
          <w:sz w:val="24"/>
          <w:szCs w:val="24"/>
        </w:rPr>
      </w:pPr>
    </w:p>
    <w:p w14:paraId="3021B61D" w14:textId="3E4E6E27" w:rsidR="00D7530D" w:rsidRDefault="00113A9B" w:rsidP="00D7530D">
      <w:r>
        <w:rPr>
          <w:noProof/>
        </w:rPr>
        <mc:AlternateContent>
          <mc:Choice Requires="wps">
            <w:drawing>
              <wp:anchor distT="0" distB="0" distL="114300" distR="114300" simplePos="0" relativeHeight="251683328" behindDoc="0" locked="0" layoutInCell="1" allowOverlap="1" wp14:anchorId="32BA8508" wp14:editId="57FE2059">
                <wp:simplePos x="0" y="0"/>
                <wp:positionH relativeFrom="column">
                  <wp:posOffset>4791075</wp:posOffset>
                </wp:positionH>
                <wp:positionV relativeFrom="paragraph">
                  <wp:posOffset>3341387</wp:posOffset>
                </wp:positionV>
                <wp:extent cx="10467975" cy="6585585"/>
                <wp:effectExtent l="0" t="76200" r="6350" b="85725"/>
                <wp:wrapNone/>
                <wp:docPr id="27" name="Tekstiruutu 27"/>
                <wp:cNvGraphicFramePr/>
                <a:graphic xmlns:a="http://schemas.openxmlformats.org/drawingml/2006/main">
                  <a:graphicData uri="http://schemas.microsoft.com/office/word/2010/wordprocessingShape">
                    <wps:wsp>
                      <wps:cNvSpPr txBox="1"/>
                      <wps:spPr>
                        <a:xfrm rot="602834">
                          <a:off x="0" y="0"/>
                          <a:ext cx="10467975" cy="6585585"/>
                        </a:xfrm>
                        <a:prstGeom prst="rect">
                          <a:avLst/>
                        </a:prstGeom>
                        <a:noFill/>
                        <a:ln>
                          <a:noFill/>
                        </a:ln>
                      </wps:spPr>
                      <wps:txbx>
                        <w:txbxContent>
                          <w:p w14:paraId="6A32D38F" w14:textId="1964395B" w:rsidR="00113A9B" w:rsidRPr="00113A9B" w:rsidRDefault="00113A9B" w:rsidP="00113A9B">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A9B">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Pietarintie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BA8508" id="_x0000_t202" coordsize="21600,21600" o:spt="202" path="m,l,21600r21600,l21600,xe">
                <v:stroke joinstyle="miter"/>
                <v:path gradientshapeok="t" o:connecttype="rect"/>
              </v:shapetype>
              <v:shape id="Tekstiruutu 27" o:spid="_x0000_s1027" type="#_x0000_t202" style="position:absolute;margin-left:377.25pt;margin-top:263.1pt;width:824.25pt;height:518.55pt;rotation:658455fd;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" filled="f" stroked="f">
                <v:textbox style="mso-fit-shape-to-text:t">
                  <w:txbxContent>
                    <w:p w14:paraId="6A32D38F" w14:textId="1964395B" w:rsidR="00113A9B" w:rsidRPr="00113A9B" w:rsidRDefault="00113A9B" w:rsidP="00113A9B">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A9B">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Pietarintie</w:t>
                      </w:r>
                    </w:p>
                  </w:txbxContent>
                </v:textbox>
              </v:shape>
            </w:pict>
          </mc:Fallback>
        </mc:AlternateContent>
      </w:r>
      <w:r w:rsidR="00C602AA">
        <w:rPr>
          <w:noProof/>
        </w:rPr>
        <mc:AlternateContent>
          <mc:Choice Requires="wps">
            <w:drawing>
              <wp:anchor distT="0" distB="0" distL="114300" distR="114300" simplePos="0" relativeHeight="251679232" behindDoc="0" locked="0" layoutInCell="1" allowOverlap="1" wp14:anchorId="02CC87C9" wp14:editId="04F48690">
                <wp:simplePos x="0" y="0"/>
                <wp:positionH relativeFrom="margin">
                  <wp:posOffset>884556</wp:posOffset>
                </wp:positionH>
                <wp:positionV relativeFrom="paragraph">
                  <wp:posOffset>5828030</wp:posOffset>
                </wp:positionV>
                <wp:extent cx="10467975" cy="6585585"/>
                <wp:effectExtent l="175260" t="0" r="196215" b="0"/>
                <wp:wrapNone/>
                <wp:docPr id="18" name="Tekstiruutu 18"/>
                <wp:cNvGraphicFramePr/>
                <a:graphic xmlns:a="http://schemas.openxmlformats.org/drawingml/2006/main">
                  <a:graphicData uri="http://schemas.microsoft.com/office/word/2010/wordprocessingShape">
                    <wps:wsp>
                      <wps:cNvSpPr txBox="1"/>
                      <wps:spPr>
                        <a:xfrm rot="4608720">
                          <a:off x="0" y="0"/>
                          <a:ext cx="10467975" cy="6585585"/>
                        </a:xfrm>
                        <a:prstGeom prst="rect">
                          <a:avLst/>
                        </a:prstGeom>
                        <a:noFill/>
                        <a:ln>
                          <a:noFill/>
                        </a:ln>
                      </wps:spPr>
                      <wps:txbx>
                        <w:txbxContent>
                          <w:p w14:paraId="2FA13011" w14:textId="3E75D57C" w:rsidR="00C602AA" w:rsidRPr="00C602AA" w:rsidRDefault="00C602AA" w:rsidP="00C602AA">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2AA">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Otto v. Fieandtin 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CC87C9" id="Tekstiruutu 18" o:spid="_x0000_s1028" type="#_x0000_t202" style="position:absolute;margin-left:69.65pt;margin-top:458.9pt;width:824.25pt;height:518.55pt;rotation:5033951fd;z-index:2516792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" filled="f" stroked="f">
                <v:textbox style="mso-fit-shape-to-text:t">
                  <w:txbxContent>
                    <w:p w14:paraId="2FA13011" w14:textId="3E75D57C" w:rsidR="00C602AA" w:rsidRPr="00C602AA" w:rsidRDefault="00C602AA" w:rsidP="00C602AA">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2AA">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Otto v. Fieandtin tie</w:t>
                      </w:r>
                    </w:p>
                  </w:txbxContent>
                </v:textbox>
                <w10:wrap anchorx="margin"/>
              </v:shape>
            </w:pict>
          </mc:Fallback>
        </mc:AlternateContent>
      </w:r>
      <w:r w:rsidR="00C602AA">
        <w:rPr>
          <w:noProof/>
        </w:rPr>
        <mc:AlternateContent>
          <mc:Choice Requires="wps">
            <w:drawing>
              <wp:anchor distT="0" distB="0" distL="114300" distR="114300" simplePos="0" relativeHeight="251681280" behindDoc="0" locked="0" layoutInCell="1" allowOverlap="1" wp14:anchorId="0020A12E" wp14:editId="68DEB28D">
                <wp:simplePos x="0" y="0"/>
                <wp:positionH relativeFrom="column">
                  <wp:posOffset>691514</wp:posOffset>
                </wp:positionH>
                <wp:positionV relativeFrom="paragraph">
                  <wp:posOffset>1779270</wp:posOffset>
                </wp:positionV>
                <wp:extent cx="10467975" cy="6585585"/>
                <wp:effectExtent l="214630" t="0" r="252095" b="0"/>
                <wp:wrapNone/>
                <wp:docPr id="24" name="Tekstiruutu 24"/>
                <wp:cNvGraphicFramePr/>
                <a:graphic xmlns:a="http://schemas.openxmlformats.org/drawingml/2006/main">
                  <a:graphicData uri="http://schemas.microsoft.com/office/word/2010/wordprocessingShape">
                    <wps:wsp>
                      <wps:cNvSpPr txBox="1"/>
                      <wps:spPr>
                        <a:xfrm rot="4198189">
                          <a:off x="0" y="0"/>
                          <a:ext cx="10467975" cy="6585585"/>
                        </a:xfrm>
                        <a:prstGeom prst="rect">
                          <a:avLst/>
                        </a:prstGeom>
                        <a:noFill/>
                        <a:ln>
                          <a:noFill/>
                        </a:ln>
                      </wps:spPr>
                      <wps:txbx>
                        <w:txbxContent>
                          <w:p w14:paraId="179F4CD8" w14:textId="635553E2" w:rsidR="00C602AA" w:rsidRPr="00C602AA" w:rsidRDefault="00C602AA" w:rsidP="00C602AA">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2AA">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Mart-Heikkiläntie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20A12E" id="Tekstiruutu 24" o:spid="_x0000_s1029" type="#_x0000_t202" style="position:absolute;margin-left:54.45pt;margin-top:140.1pt;width:824.25pt;height:518.55pt;rotation:4585542fd;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" filled="f" stroked="f">
                <v:textbox style="mso-fit-shape-to-text:t">
                  <w:txbxContent>
                    <w:p w14:paraId="179F4CD8" w14:textId="635553E2" w:rsidR="00C602AA" w:rsidRPr="00C602AA" w:rsidRDefault="00C602AA" w:rsidP="00C602AA">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2AA">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Mart-Heikkiläntie</w:t>
                      </w:r>
                    </w:p>
                  </w:txbxContent>
                </v:textbox>
              </v:shape>
            </w:pict>
          </mc:Fallback>
        </mc:AlternateContent>
      </w:r>
      <w:r w:rsidR="00C602AA">
        <w:rPr>
          <w:noProof/>
        </w:rPr>
        <mc:AlternateContent>
          <mc:Choice Requires="wps">
            <w:drawing>
              <wp:anchor distT="0" distB="0" distL="114300" distR="114300" simplePos="0" relativeHeight="251677184" behindDoc="0" locked="0" layoutInCell="1" allowOverlap="1" wp14:anchorId="304D3DFB" wp14:editId="4226B86A">
                <wp:simplePos x="0" y="0"/>
                <wp:positionH relativeFrom="column">
                  <wp:posOffset>-447040</wp:posOffset>
                </wp:positionH>
                <wp:positionV relativeFrom="paragraph">
                  <wp:posOffset>2060575</wp:posOffset>
                </wp:positionV>
                <wp:extent cx="1828800" cy="1828800"/>
                <wp:effectExtent l="0" t="133350" r="6350" b="142875"/>
                <wp:wrapNone/>
                <wp:docPr id="17" name="Tekstiruutu 17"/>
                <wp:cNvGraphicFramePr/>
                <a:graphic xmlns:a="http://schemas.openxmlformats.org/drawingml/2006/main">
                  <a:graphicData uri="http://schemas.microsoft.com/office/word/2010/wordprocessingShape">
                    <wps:wsp>
                      <wps:cNvSpPr txBox="1"/>
                      <wps:spPr>
                        <a:xfrm rot="973099">
                          <a:off x="0" y="0"/>
                          <a:ext cx="1828800" cy="1828800"/>
                        </a:xfrm>
                        <a:prstGeom prst="rect">
                          <a:avLst/>
                        </a:prstGeom>
                        <a:noFill/>
                        <a:ln>
                          <a:noFill/>
                        </a:ln>
                      </wps:spPr>
                      <wps:txbx>
                        <w:txbxContent>
                          <w:p w14:paraId="66A5188B" w14:textId="76D44B5C" w:rsidR="00C602AA" w:rsidRPr="00C602AA" w:rsidRDefault="00C602AA" w:rsidP="00C602A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2A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Pietarintie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4D3DFB" id="Tekstiruutu 17" o:spid="_x0000_s1030" type="#_x0000_t202" style="position:absolute;margin-left:-35.2pt;margin-top:162.25pt;width:2in;height:2in;rotation:1062884fd;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" filled="f" stroked="f">
                <v:textbox style="mso-fit-shape-to-text:t">
                  <w:txbxContent>
                    <w:p w14:paraId="66A5188B" w14:textId="76D44B5C" w:rsidR="00C602AA" w:rsidRPr="00C602AA" w:rsidRDefault="00C602AA" w:rsidP="00C602A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2A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Pietarintie</w:t>
                      </w:r>
                    </w:p>
                  </w:txbxContent>
                </v:textbox>
              </v:shape>
            </w:pict>
          </mc:Fallback>
        </mc:AlternateContent>
      </w:r>
      <w:r w:rsidR="00427FBC">
        <w:rPr>
          <w:noProof/>
        </w:rPr>
        <mc:AlternateContent>
          <mc:Choice Requires="wps">
            <w:drawing>
              <wp:anchor distT="0" distB="0" distL="114300" distR="114300" simplePos="0" relativeHeight="251675136" behindDoc="0" locked="0" layoutInCell="1" allowOverlap="1" wp14:anchorId="328880FB" wp14:editId="681D3C08">
                <wp:simplePos x="0" y="0"/>
                <wp:positionH relativeFrom="column">
                  <wp:posOffset>1321638</wp:posOffset>
                </wp:positionH>
                <wp:positionV relativeFrom="paragraph">
                  <wp:posOffset>1731924</wp:posOffset>
                </wp:positionV>
                <wp:extent cx="3065069" cy="2179930"/>
                <wp:effectExtent l="38100" t="38100" r="2540" b="30480"/>
                <wp:wrapNone/>
                <wp:docPr id="37" name="Vapaamuotoinen: Muoto 37"/>
                <wp:cNvGraphicFramePr/>
                <a:graphic xmlns:a="http://schemas.openxmlformats.org/drawingml/2006/main">
                  <a:graphicData uri="http://schemas.microsoft.com/office/word/2010/wordprocessingShape">
                    <wps:wsp>
                      <wps:cNvSpPr/>
                      <wps:spPr>
                        <a:xfrm>
                          <a:off x="0" y="0"/>
                          <a:ext cx="3065069" cy="2179930"/>
                        </a:xfrm>
                        <a:custGeom>
                          <a:avLst/>
                          <a:gdLst>
                            <a:gd name="connsiteX0" fmla="*/ 1565453 w 3065069"/>
                            <a:gd name="connsiteY0" fmla="*/ 2143354 h 2179930"/>
                            <a:gd name="connsiteX1" fmla="*/ 2691994 w 3065069"/>
                            <a:gd name="connsiteY1" fmla="*/ 1865376 h 2179930"/>
                            <a:gd name="connsiteX2" fmla="*/ 2633472 w 3065069"/>
                            <a:gd name="connsiteY2" fmla="*/ 1631290 h 2179930"/>
                            <a:gd name="connsiteX3" fmla="*/ 3065069 w 3065069"/>
                            <a:gd name="connsiteY3" fmla="*/ 1492301 h 2179930"/>
                            <a:gd name="connsiteX4" fmla="*/ 2004365 w 3065069"/>
                            <a:gd name="connsiteY4" fmla="*/ 0 h 2179930"/>
                            <a:gd name="connsiteX5" fmla="*/ 1836115 w 3065069"/>
                            <a:gd name="connsiteY5" fmla="*/ 226772 h 2179930"/>
                            <a:gd name="connsiteX6" fmla="*/ 80467 w 3065069"/>
                            <a:gd name="connsiteY6" fmla="*/ 782727 h 2179930"/>
                            <a:gd name="connsiteX7" fmla="*/ 0 w 3065069"/>
                            <a:gd name="connsiteY7" fmla="*/ 1082650 h 2179930"/>
                            <a:gd name="connsiteX8" fmla="*/ 526695 w 3065069"/>
                            <a:gd name="connsiteY8" fmla="*/ 1228954 h 2179930"/>
                            <a:gd name="connsiteX9" fmla="*/ 1397203 w 3065069"/>
                            <a:gd name="connsiteY9" fmla="*/ 2179930 h 2179930"/>
                            <a:gd name="connsiteX10" fmla="*/ 1565453 w 3065069"/>
                            <a:gd name="connsiteY10" fmla="*/ 2143354 h 217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65069" h="2179930">
                              <a:moveTo>
                                <a:pt x="1565453" y="2143354"/>
                              </a:moveTo>
                              <a:lnTo>
                                <a:pt x="2691994" y="1865376"/>
                              </a:lnTo>
                              <a:lnTo>
                                <a:pt x="2633472" y="1631290"/>
                              </a:lnTo>
                              <a:lnTo>
                                <a:pt x="3065069" y="1492301"/>
                              </a:lnTo>
                              <a:lnTo>
                                <a:pt x="2004365" y="0"/>
                              </a:lnTo>
                              <a:lnTo>
                                <a:pt x="1836115" y="226772"/>
                              </a:lnTo>
                              <a:lnTo>
                                <a:pt x="80467" y="782727"/>
                              </a:lnTo>
                              <a:lnTo>
                                <a:pt x="0" y="1082650"/>
                              </a:lnTo>
                              <a:lnTo>
                                <a:pt x="526695" y="1228954"/>
                              </a:lnTo>
                              <a:lnTo>
                                <a:pt x="1397203" y="2179930"/>
                              </a:lnTo>
                              <a:lnTo>
                                <a:pt x="1565453" y="2143354"/>
                              </a:lnTo>
                              <a:close/>
                            </a:path>
                          </a:pathLst>
                        </a:custGeom>
                        <a:noFill/>
                        <a:ln w="28575">
                          <a:solidFill>
                            <a:srgbClr val="FFFF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BAABD" id="Vapaamuotoinen: Muoto 37" o:spid="_x0000_s1026" style="position:absolute;margin-left:104.05pt;margin-top:136.35pt;width:241.35pt;height:171.65pt;z-index:251675136;visibility:visible;mso-wrap-style:square;mso-wrap-distance-left:9pt;mso-wrap-distance-top:0;mso-wrap-distance-right:9pt;mso-wrap-distance-bottom:0;mso-position-horizontal:absolute;mso-position-horizontal-relative:text;mso-position-vertical:absolute;mso-position-vertical-relative:text;v-text-anchor:middle" coordsize="3065069,217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" path="m1565453,2143354l2691994,1865376r-58522,-234086l3065069,1492301,2004365,,1836115,226772,80467,782727,,1082650r526695,146304l1397203,2179930r168250,-36576xe" filled="f" strokecolor="yellow" strokeweight="2.25pt">
                <v:stroke dashstyle="dashDot" joinstyle="miter"/>
                <v:path arrowok="t" o:connecttype="custom" o:connectlocs="1565453,2143354;2691994,1865376;2633472,1631290;3065069,1492301;2004365,0;1836115,226772;80467,782727;0,1082650;526695,1228954;1397203,2179930;1565453,2143354" o:connectangles="0,0,0,0,0,0,0,0,0,0,0"/>
              </v:shape>
            </w:pict>
          </mc:Fallback>
        </mc:AlternateContent>
      </w:r>
      <w:r w:rsidR="00B34F94">
        <w:br w:type="page"/>
      </w:r>
    </w:p>
    <w:p w14:paraId="185448F6" w14:textId="1051FB8F" w:rsidR="00D7530D" w:rsidRDefault="00D7530D" w:rsidP="00D7530D"/>
    <w:p w14:paraId="747FB159" w14:textId="0715AA73" w:rsidR="00D7530D" w:rsidRPr="008457B3" w:rsidRDefault="00D7530D" w:rsidP="00D7530D">
      <w:pPr>
        <w:rPr>
          <w:sz w:val="22"/>
          <w:szCs w:val="22"/>
        </w:rPr>
      </w:pPr>
      <w:r w:rsidRPr="008457B3">
        <w:rPr>
          <w:sz w:val="22"/>
          <w:szCs w:val="22"/>
        </w:rPr>
        <w:t>Osallistumis- ja arviointisuunnitelma on lakisääteinen (MRL 63 §) kaavan laatimiseen liittyvä asiakirja, jossa esitetään suunnitelma kaavan laatimisessa noudatettavista osallistumis- ja vuorovaikutusmenettelyistä sekä kaavan vaikutusten arvioinnista.</w:t>
      </w:r>
    </w:p>
    <w:p w14:paraId="61C39512" w14:textId="75FEDCA5" w:rsidR="00B34F94" w:rsidRPr="00B34F94" w:rsidRDefault="00B34F94" w:rsidP="00B34F94">
      <w:pPr>
        <w:spacing w:before="0" w:after="0"/>
        <w:rPr>
          <w:szCs w:val="18"/>
        </w:rPr>
      </w:pPr>
    </w:p>
    <w:p w14:paraId="273AC98E" w14:textId="581DD439" w:rsidR="003C6D15" w:rsidRPr="008457B3" w:rsidRDefault="00AA1FA0" w:rsidP="0062469E">
      <w:pPr>
        <w:pStyle w:val="Otsikko1"/>
        <w:rPr>
          <w:sz w:val="24"/>
          <w:szCs w:val="24"/>
        </w:rPr>
      </w:pPr>
      <w:r w:rsidRPr="008457B3">
        <w:rPr>
          <w:sz w:val="24"/>
          <w:szCs w:val="24"/>
        </w:rPr>
        <w:t>Suunnittelu</w:t>
      </w:r>
      <w:r w:rsidR="00DD6F38" w:rsidRPr="008457B3">
        <w:rPr>
          <w:sz w:val="24"/>
          <w:szCs w:val="24"/>
        </w:rPr>
        <w:t>alue</w:t>
      </w:r>
    </w:p>
    <w:p w14:paraId="15530349" w14:textId="17219005" w:rsidR="00B5521C" w:rsidRPr="008457B3" w:rsidRDefault="00BE519C" w:rsidP="00387DAB">
      <w:pPr>
        <w:rPr>
          <w:sz w:val="22"/>
          <w:szCs w:val="22"/>
        </w:rPr>
      </w:pPr>
      <w:r w:rsidRPr="008457B3">
        <w:rPr>
          <w:sz w:val="22"/>
          <w:szCs w:val="22"/>
        </w:rPr>
        <w:t xml:space="preserve">Kaava-alue sijoittuu </w:t>
      </w:r>
      <w:r w:rsidR="00C602AA">
        <w:rPr>
          <w:sz w:val="22"/>
          <w:szCs w:val="22"/>
        </w:rPr>
        <w:t xml:space="preserve">entisen </w:t>
      </w:r>
      <w:r w:rsidRPr="008457B3">
        <w:rPr>
          <w:sz w:val="22"/>
          <w:szCs w:val="22"/>
        </w:rPr>
        <w:t>Ristiinan kunnan kirkonkylän alueelle, noin 20 km:n etäisyydelle Mikkelin keskustasta. Kaava-alueen sijainti on esitetty tämän osallistumis- ja arviointisuunnitelman kansilehdellä. Kaava-alue</w:t>
      </w:r>
      <w:r w:rsidR="007C273C" w:rsidRPr="008457B3">
        <w:rPr>
          <w:sz w:val="22"/>
          <w:szCs w:val="22"/>
        </w:rPr>
        <w:t>en keskusta</w:t>
      </w:r>
      <w:r w:rsidRPr="008457B3">
        <w:rPr>
          <w:sz w:val="22"/>
          <w:szCs w:val="22"/>
        </w:rPr>
        <w:t xml:space="preserve"> sijoittuu Pietarintien, </w:t>
      </w:r>
      <w:proofErr w:type="spellStart"/>
      <w:r w:rsidRPr="008457B3">
        <w:rPr>
          <w:sz w:val="22"/>
          <w:szCs w:val="22"/>
        </w:rPr>
        <w:t>Mart</w:t>
      </w:r>
      <w:proofErr w:type="spellEnd"/>
      <w:r w:rsidRPr="008457B3">
        <w:rPr>
          <w:sz w:val="22"/>
          <w:szCs w:val="22"/>
        </w:rPr>
        <w:t>-Heikkiläntien</w:t>
      </w:r>
      <w:r w:rsidR="007C273C" w:rsidRPr="008457B3">
        <w:rPr>
          <w:sz w:val="22"/>
          <w:szCs w:val="22"/>
        </w:rPr>
        <w:t>, Otto v Fieandtintien risteysalueelle.</w:t>
      </w:r>
      <w:r w:rsidR="002275FD" w:rsidRPr="008457B3">
        <w:rPr>
          <w:sz w:val="22"/>
          <w:szCs w:val="22"/>
        </w:rPr>
        <w:t xml:space="preserve"> </w:t>
      </w:r>
      <w:r w:rsidR="00BD1A7A" w:rsidRPr="008457B3">
        <w:rPr>
          <w:sz w:val="22"/>
          <w:szCs w:val="22"/>
        </w:rPr>
        <w:t xml:space="preserve">Suunnittelualue käsittää 60:n kaupunginosan, Ristiinan kiinteistöt </w:t>
      </w:r>
      <w:r w:rsidR="00CE6BE8" w:rsidRPr="008457B3">
        <w:rPr>
          <w:rFonts w:cs="Arial"/>
          <w:sz w:val="22"/>
          <w:szCs w:val="22"/>
        </w:rPr>
        <w:t xml:space="preserve">nro. </w:t>
      </w:r>
      <w:proofErr w:type="gramStart"/>
      <w:r w:rsidR="00EB52E6" w:rsidRPr="008457B3">
        <w:rPr>
          <w:rFonts w:cs="Arial"/>
          <w:sz w:val="22"/>
          <w:szCs w:val="22"/>
        </w:rPr>
        <w:t>491-513</w:t>
      </w:r>
      <w:proofErr w:type="gramEnd"/>
      <w:r w:rsidR="00EB52E6" w:rsidRPr="008457B3">
        <w:rPr>
          <w:rFonts w:cs="Arial"/>
          <w:sz w:val="22"/>
          <w:szCs w:val="22"/>
        </w:rPr>
        <w:t xml:space="preserve">-1-152, </w:t>
      </w:r>
      <w:r w:rsidR="0098775B" w:rsidRPr="008457B3">
        <w:rPr>
          <w:rFonts w:cs="Arial"/>
          <w:sz w:val="22"/>
          <w:szCs w:val="22"/>
        </w:rPr>
        <w:t xml:space="preserve">491-513-5-46, </w:t>
      </w:r>
      <w:r w:rsidR="00CE6BE8" w:rsidRPr="008457B3">
        <w:rPr>
          <w:rFonts w:cs="Arial"/>
          <w:sz w:val="22"/>
          <w:szCs w:val="22"/>
        </w:rPr>
        <w:t>491-513-5-47, 491-513-5-49</w:t>
      </w:r>
      <w:r w:rsidR="00647C97">
        <w:rPr>
          <w:rFonts w:cs="Arial"/>
          <w:sz w:val="22"/>
          <w:szCs w:val="22"/>
        </w:rPr>
        <w:t>,</w:t>
      </w:r>
      <w:r w:rsidR="00CE6BE8" w:rsidRPr="008457B3">
        <w:rPr>
          <w:rFonts w:cs="Arial"/>
          <w:sz w:val="22"/>
          <w:szCs w:val="22"/>
        </w:rPr>
        <w:t xml:space="preserve"> 491-513-5-51</w:t>
      </w:r>
      <w:r w:rsidR="00647C97">
        <w:rPr>
          <w:rFonts w:cs="Arial"/>
          <w:sz w:val="22"/>
          <w:szCs w:val="22"/>
        </w:rPr>
        <w:t xml:space="preserve"> ja 491-513-5-97</w:t>
      </w:r>
      <w:r w:rsidR="00CE6BE8" w:rsidRPr="008457B3">
        <w:rPr>
          <w:rFonts w:cs="Arial"/>
          <w:sz w:val="22"/>
          <w:szCs w:val="22"/>
        </w:rPr>
        <w:t>.</w:t>
      </w:r>
      <w:r w:rsidR="00CE6BE8" w:rsidRPr="008457B3">
        <w:rPr>
          <w:color w:val="00B0F0"/>
          <w:sz w:val="22"/>
          <w:szCs w:val="22"/>
        </w:rPr>
        <w:t xml:space="preserve"> </w:t>
      </w:r>
    </w:p>
    <w:p w14:paraId="2CB1D1ED" w14:textId="77777777" w:rsidR="003C6D15" w:rsidRPr="008457B3" w:rsidRDefault="00A4531B" w:rsidP="00387DAB">
      <w:pPr>
        <w:pStyle w:val="Otsikko1"/>
        <w:rPr>
          <w:sz w:val="24"/>
          <w:szCs w:val="24"/>
        </w:rPr>
      </w:pPr>
      <w:r w:rsidRPr="008457B3">
        <w:rPr>
          <w:sz w:val="24"/>
          <w:szCs w:val="24"/>
        </w:rPr>
        <w:t>Asema</w:t>
      </w:r>
      <w:r w:rsidR="00DD6F38" w:rsidRPr="008457B3">
        <w:rPr>
          <w:sz w:val="24"/>
          <w:szCs w:val="24"/>
        </w:rPr>
        <w:t>kaava</w:t>
      </w:r>
      <w:r w:rsidR="0098348A" w:rsidRPr="008457B3">
        <w:rPr>
          <w:sz w:val="24"/>
          <w:szCs w:val="24"/>
        </w:rPr>
        <w:t>muutokse</w:t>
      </w:r>
      <w:r w:rsidR="00DD6F38" w:rsidRPr="008457B3">
        <w:rPr>
          <w:sz w:val="24"/>
          <w:szCs w:val="24"/>
        </w:rPr>
        <w:t>n</w:t>
      </w:r>
      <w:r w:rsidR="00BA3206" w:rsidRPr="008457B3">
        <w:rPr>
          <w:sz w:val="24"/>
          <w:szCs w:val="24"/>
        </w:rPr>
        <w:t xml:space="preserve"> tarkoitus ja </w:t>
      </w:r>
      <w:r w:rsidR="007A3675" w:rsidRPr="008457B3">
        <w:rPr>
          <w:sz w:val="24"/>
          <w:szCs w:val="24"/>
        </w:rPr>
        <w:t>tavoitteet</w:t>
      </w:r>
    </w:p>
    <w:p w14:paraId="2E2514B7" w14:textId="4CB05820" w:rsidR="00DF657A" w:rsidRDefault="00B9198B" w:rsidP="00387DAB">
      <w:pPr>
        <w:rPr>
          <w:sz w:val="22"/>
          <w:szCs w:val="22"/>
          <w:lang w:eastAsia="fi-FI"/>
        </w:rPr>
      </w:pPr>
      <w:r w:rsidRPr="008457B3">
        <w:rPr>
          <w:sz w:val="22"/>
          <w:szCs w:val="22"/>
          <w:lang w:eastAsia="fi-FI"/>
        </w:rPr>
        <w:t>Asemakaavamuutoksen ta</w:t>
      </w:r>
      <w:r w:rsidR="00CC0EE4" w:rsidRPr="008457B3">
        <w:rPr>
          <w:sz w:val="22"/>
          <w:szCs w:val="22"/>
          <w:lang w:eastAsia="fi-FI"/>
        </w:rPr>
        <w:t>rkoituksena</w:t>
      </w:r>
      <w:r w:rsidRPr="008457B3">
        <w:rPr>
          <w:sz w:val="22"/>
          <w:szCs w:val="22"/>
          <w:lang w:eastAsia="fi-FI"/>
        </w:rPr>
        <w:t xml:space="preserve"> on </w:t>
      </w:r>
      <w:r w:rsidR="00A0188F" w:rsidRPr="008457B3">
        <w:rPr>
          <w:sz w:val="22"/>
          <w:szCs w:val="22"/>
          <w:lang w:eastAsia="fi-FI"/>
        </w:rPr>
        <w:t>mahdollistaa</w:t>
      </w:r>
      <w:r w:rsidRPr="008457B3">
        <w:rPr>
          <w:sz w:val="22"/>
          <w:szCs w:val="22"/>
          <w:lang w:eastAsia="fi-FI"/>
        </w:rPr>
        <w:t xml:space="preserve"> </w:t>
      </w:r>
      <w:r w:rsidR="00607675" w:rsidRPr="008457B3">
        <w:rPr>
          <w:sz w:val="22"/>
          <w:szCs w:val="22"/>
          <w:lang w:eastAsia="fi-FI"/>
        </w:rPr>
        <w:t xml:space="preserve">Pietarintien, </w:t>
      </w:r>
      <w:proofErr w:type="spellStart"/>
      <w:r w:rsidR="00607675" w:rsidRPr="008457B3">
        <w:rPr>
          <w:sz w:val="22"/>
          <w:szCs w:val="22"/>
        </w:rPr>
        <w:t>Mart</w:t>
      </w:r>
      <w:proofErr w:type="spellEnd"/>
      <w:r w:rsidR="00607675" w:rsidRPr="008457B3">
        <w:rPr>
          <w:sz w:val="22"/>
          <w:szCs w:val="22"/>
        </w:rPr>
        <w:t>-Heikkiläntien, Otto v Fieandtintien risteysalueelle kiertoliittymä</w:t>
      </w:r>
      <w:r w:rsidR="009E7A24" w:rsidRPr="008457B3">
        <w:rPr>
          <w:sz w:val="22"/>
          <w:szCs w:val="22"/>
        </w:rPr>
        <w:t xml:space="preserve"> edistämään</w:t>
      </w:r>
      <w:r w:rsidR="00607675" w:rsidRPr="008457B3">
        <w:rPr>
          <w:sz w:val="22"/>
          <w:szCs w:val="22"/>
          <w:lang w:eastAsia="fi-FI"/>
        </w:rPr>
        <w:t xml:space="preserve"> </w:t>
      </w:r>
      <w:r w:rsidR="003D39A4" w:rsidRPr="008457B3">
        <w:rPr>
          <w:sz w:val="22"/>
          <w:szCs w:val="22"/>
          <w:lang w:eastAsia="fi-FI"/>
        </w:rPr>
        <w:t>liikenne</w:t>
      </w:r>
      <w:r w:rsidR="00607675" w:rsidRPr="008457B3">
        <w:rPr>
          <w:sz w:val="22"/>
          <w:szCs w:val="22"/>
          <w:lang w:eastAsia="fi-FI"/>
        </w:rPr>
        <w:t xml:space="preserve">turvallisuutta sekä </w:t>
      </w:r>
      <w:r w:rsidR="003D39A4" w:rsidRPr="008457B3">
        <w:rPr>
          <w:sz w:val="22"/>
          <w:szCs w:val="22"/>
          <w:lang w:eastAsia="fi-FI"/>
        </w:rPr>
        <w:t>sen</w:t>
      </w:r>
      <w:r w:rsidR="00607675" w:rsidRPr="008457B3">
        <w:rPr>
          <w:sz w:val="22"/>
          <w:szCs w:val="22"/>
          <w:lang w:eastAsia="fi-FI"/>
        </w:rPr>
        <w:t xml:space="preserve"> sujuvuutta</w:t>
      </w:r>
      <w:r w:rsidRPr="008457B3">
        <w:rPr>
          <w:sz w:val="22"/>
          <w:szCs w:val="22"/>
          <w:lang w:eastAsia="fi-FI"/>
        </w:rPr>
        <w:t>.</w:t>
      </w:r>
      <w:r w:rsidR="0038459E">
        <w:rPr>
          <w:sz w:val="22"/>
          <w:szCs w:val="22"/>
          <w:lang w:eastAsia="fi-FI"/>
        </w:rPr>
        <w:t xml:space="preserve"> </w:t>
      </w:r>
      <w:r w:rsidR="00607675" w:rsidRPr="008457B3">
        <w:rPr>
          <w:sz w:val="22"/>
          <w:szCs w:val="22"/>
          <w:lang w:eastAsia="fi-FI"/>
        </w:rPr>
        <w:t xml:space="preserve">Kaavamuutoksen kohteena olevat alueet käsittävät käyttötarkoitukseltaan </w:t>
      </w:r>
      <w:r w:rsidR="00332411" w:rsidRPr="008457B3">
        <w:rPr>
          <w:sz w:val="22"/>
          <w:szCs w:val="22"/>
          <w:lang w:eastAsia="fi-FI"/>
        </w:rPr>
        <w:t xml:space="preserve">kaupungin </w:t>
      </w:r>
      <w:r w:rsidR="00981988" w:rsidRPr="008457B3">
        <w:rPr>
          <w:sz w:val="22"/>
          <w:szCs w:val="22"/>
          <w:lang w:eastAsia="fi-FI"/>
        </w:rPr>
        <w:t>katu</w:t>
      </w:r>
      <w:r w:rsidR="00DF657A">
        <w:rPr>
          <w:sz w:val="22"/>
          <w:szCs w:val="22"/>
          <w:lang w:eastAsia="fi-FI"/>
        </w:rPr>
        <w:t>- ja</w:t>
      </w:r>
      <w:r w:rsidR="00453D0F" w:rsidRPr="008457B3">
        <w:rPr>
          <w:sz w:val="22"/>
          <w:szCs w:val="22"/>
          <w:lang w:eastAsia="fi-FI"/>
        </w:rPr>
        <w:t xml:space="preserve"> </w:t>
      </w:r>
      <w:r w:rsidR="00607675" w:rsidRPr="008457B3">
        <w:rPr>
          <w:sz w:val="22"/>
          <w:szCs w:val="22"/>
          <w:lang w:eastAsia="fi-FI"/>
        </w:rPr>
        <w:t>viheralueita</w:t>
      </w:r>
      <w:r w:rsidR="00453D0F" w:rsidRPr="008457B3">
        <w:rPr>
          <w:sz w:val="22"/>
          <w:szCs w:val="22"/>
          <w:lang w:eastAsia="fi-FI"/>
        </w:rPr>
        <w:t xml:space="preserve"> sekä </w:t>
      </w:r>
      <w:r w:rsidR="00C53A4C">
        <w:rPr>
          <w:sz w:val="22"/>
          <w:szCs w:val="22"/>
          <w:lang w:eastAsia="fi-FI"/>
        </w:rPr>
        <w:t xml:space="preserve">yksityisten tahojen omistuksessa olevaa </w:t>
      </w:r>
      <w:r w:rsidR="00453D0F" w:rsidRPr="008457B3">
        <w:rPr>
          <w:sz w:val="22"/>
          <w:szCs w:val="22"/>
          <w:lang w:eastAsia="fi-FI"/>
        </w:rPr>
        <w:t>erillispientaloasumisen korttelialuetta</w:t>
      </w:r>
      <w:r w:rsidR="00607675" w:rsidRPr="008457B3">
        <w:rPr>
          <w:sz w:val="22"/>
          <w:szCs w:val="22"/>
          <w:lang w:eastAsia="fi-FI"/>
        </w:rPr>
        <w:t>.</w:t>
      </w:r>
      <w:r w:rsidR="007F1CF1" w:rsidRPr="008457B3">
        <w:rPr>
          <w:sz w:val="22"/>
          <w:szCs w:val="22"/>
          <w:lang w:eastAsia="fi-FI"/>
        </w:rPr>
        <w:t xml:space="preserve"> Kaavassa on tarkoitus vahvistaa olemassa oleva erillispientalojen korttelialue</w:t>
      </w:r>
      <w:r w:rsidR="00DF657A">
        <w:rPr>
          <w:sz w:val="22"/>
          <w:szCs w:val="22"/>
          <w:lang w:eastAsia="fi-FI"/>
        </w:rPr>
        <w:t>, mutta sallittua maksimikerroslukua nostetaan kahteen kerrokseen. Kaavalla ei lisätä alueen rakennusoikeutta</w:t>
      </w:r>
      <w:r w:rsidR="007F1CF1" w:rsidRPr="008457B3">
        <w:rPr>
          <w:sz w:val="22"/>
          <w:szCs w:val="22"/>
          <w:lang w:eastAsia="fi-FI"/>
        </w:rPr>
        <w:t>.</w:t>
      </w:r>
      <w:r w:rsidR="0038459E">
        <w:rPr>
          <w:sz w:val="22"/>
          <w:szCs w:val="22"/>
          <w:lang w:eastAsia="fi-FI"/>
        </w:rPr>
        <w:t xml:space="preserve"> Kaavassa esitetään erillispientalojen korttelialueelle </w:t>
      </w:r>
      <w:r w:rsidR="004567CE">
        <w:rPr>
          <w:sz w:val="22"/>
          <w:szCs w:val="22"/>
          <w:lang w:eastAsia="fi-FI"/>
        </w:rPr>
        <w:t xml:space="preserve">tonttijako toteutuneen </w:t>
      </w:r>
      <w:r w:rsidR="002601C3">
        <w:rPr>
          <w:sz w:val="22"/>
          <w:szCs w:val="22"/>
          <w:lang w:eastAsia="fi-FI"/>
        </w:rPr>
        <w:t>kiinteistöjaotuksen</w:t>
      </w:r>
      <w:r w:rsidR="004567CE">
        <w:rPr>
          <w:sz w:val="22"/>
          <w:szCs w:val="22"/>
          <w:lang w:eastAsia="fi-FI"/>
        </w:rPr>
        <w:t xml:space="preserve"> mukaisesti.</w:t>
      </w:r>
      <w:r w:rsidRPr="008457B3">
        <w:rPr>
          <w:sz w:val="22"/>
          <w:szCs w:val="22"/>
          <w:lang w:eastAsia="fi-FI"/>
        </w:rPr>
        <w:t xml:space="preserve"> </w:t>
      </w:r>
    </w:p>
    <w:p w14:paraId="3CCF32BC" w14:textId="1CD18D43" w:rsidR="00B5521C" w:rsidRPr="008457B3" w:rsidRDefault="00DF38DB" w:rsidP="00387DAB">
      <w:pPr>
        <w:rPr>
          <w:sz w:val="22"/>
          <w:szCs w:val="22"/>
          <w:lang w:eastAsia="fi-FI"/>
        </w:rPr>
      </w:pPr>
      <w:r w:rsidRPr="008457B3">
        <w:rPr>
          <w:sz w:val="22"/>
          <w:szCs w:val="22"/>
          <w:lang w:eastAsia="fi-FI"/>
        </w:rPr>
        <w:t>Kaavassa säästyvät</w:t>
      </w:r>
      <w:r w:rsidR="00607675" w:rsidRPr="008457B3">
        <w:rPr>
          <w:sz w:val="22"/>
          <w:szCs w:val="22"/>
          <w:lang w:eastAsia="fi-FI"/>
        </w:rPr>
        <w:t xml:space="preserve"> viheralueet </w:t>
      </w:r>
      <w:r w:rsidRPr="008457B3">
        <w:rPr>
          <w:sz w:val="22"/>
          <w:szCs w:val="22"/>
          <w:lang w:eastAsia="fi-FI"/>
        </w:rPr>
        <w:t>merkitään</w:t>
      </w:r>
      <w:r w:rsidR="00607675" w:rsidRPr="008457B3">
        <w:rPr>
          <w:sz w:val="22"/>
          <w:szCs w:val="22"/>
          <w:lang w:eastAsia="fi-FI"/>
        </w:rPr>
        <w:t xml:space="preserve"> katualue</w:t>
      </w:r>
      <w:r w:rsidRPr="008457B3">
        <w:rPr>
          <w:sz w:val="22"/>
          <w:szCs w:val="22"/>
          <w:lang w:eastAsia="fi-FI"/>
        </w:rPr>
        <w:t>iden ympärille</w:t>
      </w:r>
      <w:r w:rsidR="00FB7B71" w:rsidRPr="008457B3">
        <w:rPr>
          <w:sz w:val="22"/>
          <w:szCs w:val="22"/>
          <w:lang w:eastAsia="fi-FI"/>
        </w:rPr>
        <w:t xml:space="preserve"> </w:t>
      </w:r>
      <w:r w:rsidR="00607675" w:rsidRPr="008457B3">
        <w:rPr>
          <w:sz w:val="22"/>
          <w:szCs w:val="22"/>
          <w:lang w:eastAsia="fi-FI"/>
        </w:rPr>
        <w:t>istutettavi</w:t>
      </w:r>
      <w:r w:rsidRPr="008457B3">
        <w:rPr>
          <w:sz w:val="22"/>
          <w:szCs w:val="22"/>
          <w:lang w:eastAsia="fi-FI"/>
        </w:rPr>
        <w:t>en alueiden osina</w:t>
      </w:r>
      <w:r w:rsidR="00607675" w:rsidRPr="008457B3">
        <w:rPr>
          <w:sz w:val="22"/>
          <w:szCs w:val="22"/>
          <w:lang w:eastAsia="fi-FI"/>
        </w:rPr>
        <w:t>.</w:t>
      </w:r>
      <w:r w:rsidR="00AD1AA1" w:rsidRPr="008457B3">
        <w:rPr>
          <w:sz w:val="22"/>
          <w:szCs w:val="22"/>
          <w:lang w:eastAsia="fi-FI"/>
        </w:rPr>
        <w:t xml:space="preserve"> </w:t>
      </w:r>
      <w:r w:rsidR="00981988" w:rsidRPr="008457B3">
        <w:rPr>
          <w:sz w:val="22"/>
          <w:szCs w:val="22"/>
          <w:lang w:eastAsia="fi-FI"/>
        </w:rPr>
        <w:t>Katualueen ympärille osoitettavat</w:t>
      </w:r>
      <w:r w:rsidR="00AD1AA1" w:rsidRPr="008457B3">
        <w:rPr>
          <w:sz w:val="22"/>
          <w:szCs w:val="22"/>
          <w:lang w:eastAsia="fi-FI"/>
        </w:rPr>
        <w:t xml:space="preserve"> viheralueet </w:t>
      </w:r>
      <w:r w:rsidR="00981988" w:rsidRPr="008457B3">
        <w:rPr>
          <w:sz w:val="22"/>
          <w:szCs w:val="22"/>
          <w:lang w:eastAsia="fi-FI"/>
        </w:rPr>
        <w:t>vähentävät alueen rakentamisen aiheuttamaa vaikutusta</w:t>
      </w:r>
      <w:r w:rsidR="00AD1AA1" w:rsidRPr="008457B3">
        <w:rPr>
          <w:sz w:val="22"/>
          <w:szCs w:val="22"/>
          <w:lang w:eastAsia="fi-FI"/>
        </w:rPr>
        <w:t xml:space="preserve"> maisemakuvaa</w:t>
      </w:r>
      <w:r w:rsidR="00981988" w:rsidRPr="008457B3">
        <w:rPr>
          <w:sz w:val="22"/>
          <w:szCs w:val="22"/>
          <w:lang w:eastAsia="fi-FI"/>
        </w:rPr>
        <w:t>n</w:t>
      </w:r>
      <w:r w:rsidR="00686DAF" w:rsidRPr="008457B3">
        <w:rPr>
          <w:sz w:val="22"/>
          <w:szCs w:val="22"/>
          <w:lang w:eastAsia="fi-FI"/>
        </w:rPr>
        <w:t>, säätelevät hulevesiä</w:t>
      </w:r>
      <w:r w:rsidR="00AD1AA1" w:rsidRPr="008457B3">
        <w:rPr>
          <w:sz w:val="22"/>
          <w:szCs w:val="22"/>
          <w:lang w:eastAsia="fi-FI"/>
        </w:rPr>
        <w:t xml:space="preserve"> ja toimivat myös suojaviheralueiden tavoin</w:t>
      </w:r>
      <w:r w:rsidR="006A7174" w:rsidRPr="008457B3">
        <w:rPr>
          <w:sz w:val="22"/>
          <w:szCs w:val="22"/>
          <w:lang w:eastAsia="fi-FI"/>
        </w:rPr>
        <w:t xml:space="preserve"> melu</w:t>
      </w:r>
      <w:r w:rsidR="000521EF" w:rsidRPr="008457B3">
        <w:rPr>
          <w:sz w:val="22"/>
          <w:szCs w:val="22"/>
          <w:lang w:eastAsia="fi-FI"/>
        </w:rPr>
        <w:t>a</w:t>
      </w:r>
      <w:r w:rsidR="006A7174" w:rsidRPr="008457B3">
        <w:rPr>
          <w:sz w:val="22"/>
          <w:szCs w:val="22"/>
          <w:lang w:eastAsia="fi-FI"/>
        </w:rPr>
        <w:t xml:space="preserve"> ja saastei</w:t>
      </w:r>
      <w:r w:rsidR="000521EF" w:rsidRPr="008457B3">
        <w:rPr>
          <w:sz w:val="22"/>
          <w:szCs w:val="22"/>
          <w:lang w:eastAsia="fi-FI"/>
        </w:rPr>
        <w:t>ta vähentävänä elementtinä</w:t>
      </w:r>
      <w:r w:rsidR="006A7174" w:rsidRPr="008457B3">
        <w:rPr>
          <w:sz w:val="22"/>
          <w:szCs w:val="22"/>
          <w:lang w:eastAsia="fi-FI"/>
        </w:rPr>
        <w:t xml:space="preserve"> </w:t>
      </w:r>
      <w:r w:rsidR="00AD1AA1" w:rsidRPr="008457B3">
        <w:rPr>
          <w:sz w:val="22"/>
          <w:szCs w:val="22"/>
          <w:lang w:eastAsia="fi-FI"/>
        </w:rPr>
        <w:t>ympäröiviin asutettuihin alueisiin</w:t>
      </w:r>
      <w:r w:rsidR="006A7174" w:rsidRPr="008457B3">
        <w:rPr>
          <w:sz w:val="22"/>
          <w:szCs w:val="22"/>
          <w:lang w:eastAsia="fi-FI"/>
        </w:rPr>
        <w:t xml:space="preserve"> nähden</w:t>
      </w:r>
      <w:r w:rsidR="00AD1AA1" w:rsidRPr="008457B3">
        <w:rPr>
          <w:sz w:val="22"/>
          <w:szCs w:val="22"/>
          <w:lang w:eastAsia="fi-FI"/>
        </w:rPr>
        <w:t>.</w:t>
      </w:r>
      <w:r w:rsidR="00202329" w:rsidRPr="008457B3">
        <w:rPr>
          <w:sz w:val="22"/>
          <w:szCs w:val="22"/>
          <w:lang w:eastAsia="fi-FI"/>
        </w:rPr>
        <w:t xml:space="preserve"> </w:t>
      </w:r>
    </w:p>
    <w:p w14:paraId="73DA34A1" w14:textId="77777777" w:rsidR="00710E96" w:rsidRPr="008457B3" w:rsidRDefault="006F3BA9" w:rsidP="009B7897">
      <w:pPr>
        <w:pStyle w:val="Otsikko1"/>
        <w:rPr>
          <w:sz w:val="24"/>
          <w:szCs w:val="24"/>
        </w:rPr>
      </w:pPr>
      <w:r w:rsidRPr="008457B3">
        <w:rPr>
          <w:sz w:val="24"/>
          <w:szCs w:val="24"/>
        </w:rPr>
        <w:t>Nykyinen suunnittelutilanne</w:t>
      </w:r>
    </w:p>
    <w:p w14:paraId="1521F8A1" w14:textId="77777777" w:rsidR="001C3D5C" w:rsidRPr="008457B3" w:rsidRDefault="00D47A86" w:rsidP="009B7897">
      <w:pPr>
        <w:pStyle w:val="Otsikko2"/>
        <w:rPr>
          <w:sz w:val="22"/>
          <w:szCs w:val="22"/>
        </w:rPr>
      </w:pPr>
      <w:r w:rsidRPr="008457B3">
        <w:rPr>
          <w:sz w:val="22"/>
          <w:szCs w:val="22"/>
        </w:rPr>
        <w:t>M</w:t>
      </w:r>
      <w:r w:rsidR="001C3D5C" w:rsidRPr="008457B3">
        <w:rPr>
          <w:sz w:val="22"/>
          <w:szCs w:val="22"/>
        </w:rPr>
        <w:t>aakuntakaava</w:t>
      </w:r>
    </w:p>
    <w:p w14:paraId="534C00F1" w14:textId="40559D6E" w:rsidR="00CA2155" w:rsidRPr="008457B3" w:rsidRDefault="00404FA2" w:rsidP="00387DAB">
      <w:pPr>
        <w:spacing w:after="0"/>
        <w:rPr>
          <w:sz w:val="22"/>
          <w:szCs w:val="22"/>
        </w:rPr>
      </w:pPr>
      <w:bookmarkStart w:id="0" w:name="_Hlk31802331"/>
      <w:r w:rsidRPr="008457B3">
        <w:rPr>
          <w:sz w:val="22"/>
          <w:szCs w:val="22"/>
        </w:rPr>
        <w:t xml:space="preserve">Alueella on voimassa </w:t>
      </w:r>
      <w:r w:rsidR="00387DAB" w:rsidRPr="008457B3">
        <w:rPr>
          <w:sz w:val="22"/>
          <w:szCs w:val="22"/>
        </w:rPr>
        <w:t>Etelä-Savon maakuntakaav</w:t>
      </w:r>
      <w:r w:rsidR="00587F55" w:rsidRPr="008457B3">
        <w:rPr>
          <w:sz w:val="22"/>
          <w:szCs w:val="22"/>
        </w:rPr>
        <w:t>a</w:t>
      </w:r>
      <w:r w:rsidR="00D47A86" w:rsidRPr="008457B3">
        <w:rPr>
          <w:sz w:val="22"/>
          <w:szCs w:val="22"/>
        </w:rPr>
        <w:t xml:space="preserve"> (2010) sekä vaihemaakuntakaavat 1 ja 2 (2016). Alla olevassa karttaotteessa on esitetty maakuntakaavojen yhdistelmä. Suunnittelualue sijoittuu keskustatoimintojen alue</w:t>
      </w:r>
      <w:r w:rsidR="00803578" w:rsidRPr="008457B3">
        <w:rPr>
          <w:sz w:val="22"/>
          <w:szCs w:val="22"/>
        </w:rPr>
        <w:t xml:space="preserve">en </w:t>
      </w:r>
      <w:r w:rsidR="00911C17" w:rsidRPr="008457B3">
        <w:rPr>
          <w:sz w:val="22"/>
          <w:szCs w:val="22"/>
        </w:rPr>
        <w:t>läheisyyteen</w:t>
      </w:r>
      <w:r w:rsidR="00D47A86" w:rsidRPr="008457B3">
        <w:rPr>
          <w:sz w:val="22"/>
          <w:szCs w:val="22"/>
        </w:rPr>
        <w:t>.</w:t>
      </w:r>
      <w:r w:rsidR="00803578" w:rsidRPr="008457B3">
        <w:rPr>
          <w:sz w:val="22"/>
          <w:szCs w:val="22"/>
        </w:rPr>
        <w:t xml:space="preserve"> Suunnittelualueen likimääräinen sijainti on esitetty alla olevalla kartalla punaisella nuolella.</w:t>
      </w:r>
    </w:p>
    <w:bookmarkEnd w:id="0"/>
    <w:p w14:paraId="25CD1031" w14:textId="77777777" w:rsidR="004B2814" w:rsidRPr="00183BD4" w:rsidRDefault="004B2814" w:rsidP="00387DAB">
      <w:pPr>
        <w:spacing w:after="0"/>
      </w:pPr>
    </w:p>
    <w:p w14:paraId="46F2FE31" w14:textId="32EA9331" w:rsidR="00CA2155" w:rsidRDefault="00803578" w:rsidP="00CA2155">
      <w:pPr>
        <w:spacing w:after="0"/>
        <w:rPr>
          <w:noProof/>
          <w:lang w:eastAsia="fi-FI"/>
        </w:rPr>
      </w:pPr>
      <w:r w:rsidRPr="007A5467">
        <w:rPr>
          <w:noProof/>
          <w:sz w:val="20"/>
        </w:rPr>
        <w:lastRenderedPageBreak/>
        <mc:AlternateContent>
          <mc:Choice Requires="wps">
            <w:drawing>
              <wp:anchor distT="0" distB="0" distL="114300" distR="114300" simplePos="0" relativeHeight="251664896" behindDoc="0" locked="0" layoutInCell="1" allowOverlap="1" wp14:anchorId="6C1D9378" wp14:editId="0FC4576A">
                <wp:simplePos x="0" y="0"/>
                <wp:positionH relativeFrom="column">
                  <wp:posOffset>2177700</wp:posOffset>
                </wp:positionH>
                <wp:positionV relativeFrom="paragraph">
                  <wp:posOffset>278720</wp:posOffset>
                </wp:positionV>
                <wp:extent cx="1120999" cy="495721"/>
                <wp:effectExtent l="38100" t="19050" r="22225" b="57150"/>
                <wp:wrapNone/>
                <wp:docPr id="22" name="Suora nuoliyhdysviiva 22"/>
                <wp:cNvGraphicFramePr/>
                <a:graphic xmlns:a="http://schemas.openxmlformats.org/drawingml/2006/main">
                  <a:graphicData uri="http://schemas.microsoft.com/office/word/2010/wordprocessingShape">
                    <wps:wsp>
                      <wps:cNvCnPr/>
                      <wps:spPr>
                        <a:xfrm flipH="1">
                          <a:off x="0" y="0"/>
                          <a:ext cx="1120999" cy="49572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B5FF66" id="_x0000_t32" coordsize="21600,21600" o:spt="32" o:oned="t" path="m,l21600,21600e" filled="f">
                <v:path arrowok="t" fillok="f" o:connecttype="none"/>
                <o:lock v:ext="edit" shapetype="t"/>
              </v:shapetype>
              <v:shape id="Suora nuoliyhdysviiva 22" o:spid="_x0000_s1026" type="#_x0000_t32" style="position:absolute;margin-left:171.45pt;margin-top:21.95pt;width:88.25pt;height:39.0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" strokecolor="red" strokeweight="2.25pt">
                <v:stroke endarrow="block" joinstyle="miter"/>
              </v:shape>
            </w:pict>
          </mc:Fallback>
        </mc:AlternateContent>
      </w:r>
      <w:r w:rsidR="00E50373">
        <w:rPr>
          <w:noProof/>
        </w:rPr>
        <w:drawing>
          <wp:inline distT="0" distB="0" distL="0" distR="0" wp14:anchorId="1A253345" wp14:editId="6E74CA45">
            <wp:extent cx="4414520" cy="3700699"/>
            <wp:effectExtent l="0" t="0" r="508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7524" cy="3711601"/>
                    </a:xfrm>
                    <a:prstGeom prst="rect">
                      <a:avLst/>
                    </a:prstGeom>
                    <a:noFill/>
                    <a:ln>
                      <a:noFill/>
                    </a:ln>
                  </pic:spPr>
                </pic:pic>
              </a:graphicData>
            </a:graphic>
          </wp:inline>
        </w:drawing>
      </w:r>
    </w:p>
    <w:p w14:paraId="730E8832" w14:textId="36DB8485" w:rsidR="004B2814" w:rsidRDefault="00CA2155" w:rsidP="004B2814">
      <w:pPr>
        <w:spacing w:after="0"/>
        <w:rPr>
          <w:rStyle w:val="Korostus"/>
        </w:rPr>
      </w:pPr>
      <w:r w:rsidRPr="00CA2155">
        <w:rPr>
          <w:rStyle w:val="Korostus"/>
        </w:rPr>
        <w:t>Ote Etelä-Savon maakuntakaavayhdistelmästä</w:t>
      </w:r>
      <w:r w:rsidR="00194A9F">
        <w:rPr>
          <w:rStyle w:val="Korostus"/>
        </w:rPr>
        <w:t xml:space="preserve"> (2010)</w:t>
      </w:r>
      <w:r w:rsidRPr="00CA2155">
        <w:rPr>
          <w:rStyle w:val="Korostus"/>
        </w:rPr>
        <w:t>.</w:t>
      </w:r>
      <w:r w:rsidR="00E57DF4">
        <w:rPr>
          <w:rStyle w:val="Korostus"/>
        </w:rPr>
        <w:t xml:space="preserve"> Suunnittelualue</w:t>
      </w:r>
      <w:r w:rsidR="00D47A86">
        <w:rPr>
          <w:rStyle w:val="Korostus"/>
        </w:rPr>
        <w:t>en likimääräinen sijainti</w:t>
      </w:r>
      <w:r w:rsidR="00E57DF4">
        <w:rPr>
          <w:rStyle w:val="Korostus"/>
        </w:rPr>
        <w:t xml:space="preserve"> </w:t>
      </w:r>
    </w:p>
    <w:p w14:paraId="0F8BE3AC" w14:textId="1F0C7CDE" w:rsidR="00C926AD" w:rsidRPr="00CA2155" w:rsidRDefault="00E57DF4" w:rsidP="004B2814">
      <w:pPr>
        <w:spacing w:before="0"/>
        <w:rPr>
          <w:rStyle w:val="Korostus"/>
        </w:rPr>
      </w:pPr>
      <w:r>
        <w:rPr>
          <w:rStyle w:val="Korostus"/>
        </w:rPr>
        <w:t xml:space="preserve">on merkitty karttaan punaisella </w:t>
      </w:r>
      <w:r w:rsidR="00C421D5">
        <w:rPr>
          <w:rStyle w:val="Korostus"/>
        </w:rPr>
        <w:t>nuolella</w:t>
      </w:r>
      <w:r>
        <w:rPr>
          <w:rStyle w:val="Korostus"/>
        </w:rPr>
        <w:t>.</w:t>
      </w:r>
    </w:p>
    <w:p w14:paraId="04A9FA8E" w14:textId="77777777" w:rsidR="00B5521C" w:rsidRPr="000E5DA3" w:rsidRDefault="00B5521C" w:rsidP="0079275C">
      <w:pPr>
        <w:rPr>
          <w:noProof/>
          <w:lang w:eastAsia="fi-FI"/>
        </w:rPr>
      </w:pPr>
    </w:p>
    <w:p w14:paraId="07FDCE7D" w14:textId="77777777" w:rsidR="001C3D5C" w:rsidRPr="008457B3" w:rsidRDefault="001C3D5C" w:rsidP="009B7897">
      <w:pPr>
        <w:pStyle w:val="Otsikko2"/>
        <w:rPr>
          <w:sz w:val="22"/>
          <w:szCs w:val="22"/>
        </w:rPr>
      </w:pPr>
      <w:r w:rsidRPr="008457B3">
        <w:rPr>
          <w:sz w:val="22"/>
          <w:szCs w:val="22"/>
        </w:rPr>
        <w:t>Yleiskaava</w:t>
      </w:r>
    </w:p>
    <w:p w14:paraId="2EE74E07" w14:textId="5BB311EA" w:rsidR="00FC5F6A" w:rsidRPr="008457B3" w:rsidRDefault="00FC5F6A" w:rsidP="00FC5F6A">
      <w:pPr>
        <w:rPr>
          <w:sz w:val="22"/>
          <w:szCs w:val="22"/>
        </w:rPr>
      </w:pPr>
      <w:bookmarkStart w:id="1" w:name="_Hlk31802942"/>
      <w:r w:rsidRPr="008457B3">
        <w:rPr>
          <w:sz w:val="22"/>
          <w:szCs w:val="22"/>
          <w:lang w:eastAsia="fi-FI"/>
        </w:rPr>
        <w:t xml:space="preserve">Alueella on voimassa </w:t>
      </w:r>
      <w:r w:rsidR="00AA5D2D" w:rsidRPr="008457B3">
        <w:rPr>
          <w:sz w:val="22"/>
          <w:szCs w:val="22"/>
          <w:lang w:eastAsia="fi-FI"/>
        </w:rPr>
        <w:t xml:space="preserve">vuonna </w:t>
      </w:r>
      <w:r w:rsidR="00FE58DB" w:rsidRPr="008457B3">
        <w:rPr>
          <w:sz w:val="22"/>
          <w:szCs w:val="22"/>
          <w:lang w:eastAsia="fi-FI"/>
        </w:rPr>
        <w:t>2022 lainvoimaiseksi tullut Ristiinan kirkonkylän seudun yleiskaava Ristiinan keskustan osalta</w:t>
      </w:r>
      <w:r w:rsidR="00777280" w:rsidRPr="008457B3">
        <w:rPr>
          <w:sz w:val="22"/>
          <w:szCs w:val="22"/>
          <w:lang w:eastAsia="fi-FI"/>
        </w:rPr>
        <w:t>.</w:t>
      </w:r>
      <w:r w:rsidR="004B2814" w:rsidRPr="008457B3">
        <w:rPr>
          <w:sz w:val="22"/>
          <w:szCs w:val="22"/>
          <w:lang w:eastAsia="fi-FI"/>
        </w:rPr>
        <w:t xml:space="preserve"> </w:t>
      </w:r>
      <w:r w:rsidR="004B2814" w:rsidRPr="008457B3">
        <w:rPr>
          <w:sz w:val="22"/>
          <w:szCs w:val="22"/>
        </w:rPr>
        <w:t>Suunnittelualueen</w:t>
      </w:r>
      <w:r w:rsidR="00FE58DB" w:rsidRPr="008457B3">
        <w:rPr>
          <w:sz w:val="22"/>
          <w:szCs w:val="22"/>
        </w:rPr>
        <w:t xml:space="preserve"> likimääräinen</w:t>
      </w:r>
      <w:r w:rsidR="004B2814" w:rsidRPr="008457B3">
        <w:rPr>
          <w:sz w:val="22"/>
          <w:szCs w:val="22"/>
        </w:rPr>
        <w:t xml:space="preserve"> sijainti on osoitettu </w:t>
      </w:r>
      <w:r w:rsidR="0060758F" w:rsidRPr="008457B3">
        <w:rPr>
          <w:sz w:val="22"/>
          <w:szCs w:val="22"/>
        </w:rPr>
        <w:t>vaaleansinisellä aluerajauksella</w:t>
      </w:r>
      <w:r w:rsidR="004B2814" w:rsidRPr="008457B3">
        <w:rPr>
          <w:sz w:val="22"/>
          <w:szCs w:val="22"/>
        </w:rPr>
        <w:t>.</w:t>
      </w:r>
      <w:r w:rsidR="00DA58B8" w:rsidRPr="008457B3">
        <w:rPr>
          <w:sz w:val="22"/>
          <w:szCs w:val="22"/>
        </w:rPr>
        <w:t xml:space="preserve"> Suunnittelualue on osoitettu yleiskaavassa pääkäyttötarkoitukseltaan asumiselle tarkoitettuna alueena ja sen läpi kulkee viher- ja ulkoilureittiyhteys</w:t>
      </w:r>
      <w:r w:rsidR="00A64037" w:rsidRPr="008457B3">
        <w:rPr>
          <w:sz w:val="22"/>
          <w:szCs w:val="22"/>
        </w:rPr>
        <w:t>. Yleiskaavan mukaan aluetta tulee tiivistää ja rakennustehokkuutta nostaa.</w:t>
      </w:r>
      <w:r w:rsidR="00AE1EAF" w:rsidRPr="008457B3">
        <w:rPr>
          <w:sz w:val="22"/>
          <w:szCs w:val="22"/>
        </w:rPr>
        <w:t xml:space="preserve"> Viher</w:t>
      </w:r>
      <w:r w:rsidR="00A841BD">
        <w:rPr>
          <w:sz w:val="22"/>
          <w:szCs w:val="22"/>
        </w:rPr>
        <w:t>- ja ulkoilureittiyhteys</w:t>
      </w:r>
      <w:r w:rsidR="00AE1EAF" w:rsidRPr="008457B3">
        <w:rPr>
          <w:sz w:val="22"/>
          <w:szCs w:val="22"/>
        </w:rPr>
        <w:t xml:space="preserve"> osoittaa viher-/ virkistysalueiden välisiä ja näitä yhdistäviä tavoitteellisia tai kehitettäviä yhteyksiä, joilla tulee taata puuston ja kasvillisuuden riittävyys. Aluetta ja sen lähiympäristöä suunniteltaessa on turvattava, että viherreittien väliset yhteydet säilyvät.</w:t>
      </w:r>
    </w:p>
    <w:p w14:paraId="60D3D85B" w14:textId="3A200D40" w:rsidR="00FE58DB" w:rsidRDefault="00FE58DB" w:rsidP="00FC5F6A"/>
    <w:p w14:paraId="7AA92331" w14:textId="15C9F34D" w:rsidR="00FE58DB" w:rsidRPr="004B2814" w:rsidRDefault="00B31F2A" w:rsidP="00FC5F6A">
      <w:pPr>
        <w:rPr>
          <w:rFonts w:ascii="Calibri Light" w:hAnsi="Calibri Light"/>
          <w:i/>
          <w:iCs/>
          <w:sz w:val="20"/>
        </w:rPr>
      </w:pPr>
      <w:r>
        <w:rPr>
          <w:noProof/>
        </w:rPr>
        <w:lastRenderedPageBreak/>
        <mc:AlternateContent>
          <mc:Choice Requires="wps">
            <w:drawing>
              <wp:anchor distT="0" distB="0" distL="114300" distR="114300" simplePos="0" relativeHeight="251666944" behindDoc="0" locked="0" layoutInCell="1" allowOverlap="1" wp14:anchorId="7C69EA62" wp14:editId="5A03866D">
                <wp:simplePos x="0" y="0"/>
                <wp:positionH relativeFrom="column">
                  <wp:posOffset>2346359</wp:posOffset>
                </wp:positionH>
                <wp:positionV relativeFrom="paragraph">
                  <wp:posOffset>2363509</wp:posOffset>
                </wp:positionV>
                <wp:extent cx="571942" cy="384825"/>
                <wp:effectExtent l="38100" t="38100" r="38100" b="34290"/>
                <wp:wrapNone/>
                <wp:docPr id="3" name="Vapaamuotoinen: Muoto 3"/>
                <wp:cNvGraphicFramePr/>
                <a:graphic xmlns:a="http://schemas.openxmlformats.org/drawingml/2006/main">
                  <a:graphicData uri="http://schemas.microsoft.com/office/word/2010/wordprocessingShape">
                    <wps:wsp>
                      <wps:cNvSpPr/>
                      <wps:spPr>
                        <a:xfrm>
                          <a:off x="0" y="0"/>
                          <a:ext cx="571942" cy="384825"/>
                        </a:xfrm>
                        <a:custGeom>
                          <a:avLst/>
                          <a:gdLst>
                            <a:gd name="connsiteX0" fmla="*/ 331868 w 571942"/>
                            <a:gd name="connsiteY0" fmla="*/ 38836 h 384825"/>
                            <a:gd name="connsiteX1" fmla="*/ 10592 w 571942"/>
                            <a:gd name="connsiteY1" fmla="*/ 141220 h 384825"/>
                            <a:gd name="connsiteX2" fmla="*/ 0 w 571942"/>
                            <a:gd name="connsiteY2" fmla="*/ 165934 h 384825"/>
                            <a:gd name="connsiteX3" fmla="*/ 84732 w 571942"/>
                            <a:gd name="connsiteY3" fmla="*/ 190647 h 384825"/>
                            <a:gd name="connsiteX4" fmla="*/ 293032 w 571942"/>
                            <a:gd name="connsiteY4" fmla="*/ 384825 h 384825"/>
                            <a:gd name="connsiteX5" fmla="*/ 494271 w 571942"/>
                            <a:gd name="connsiteY5" fmla="*/ 335398 h 384825"/>
                            <a:gd name="connsiteX6" fmla="*/ 487210 w 571942"/>
                            <a:gd name="connsiteY6" fmla="*/ 289501 h 384825"/>
                            <a:gd name="connsiteX7" fmla="*/ 571942 w 571942"/>
                            <a:gd name="connsiteY7" fmla="*/ 275379 h 384825"/>
                            <a:gd name="connsiteX8" fmla="*/ 367173 w 571942"/>
                            <a:gd name="connsiteY8" fmla="*/ 0 h 384825"/>
                            <a:gd name="connsiteX9" fmla="*/ 331868 w 571942"/>
                            <a:gd name="connsiteY9" fmla="*/ 38836 h 38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71942" h="384825">
                              <a:moveTo>
                                <a:pt x="331868" y="38836"/>
                              </a:moveTo>
                              <a:lnTo>
                                <a:pt x="10592" y="141220"/>
                              </a:lnTo>
                              <a:lnTo>
                                <a:pt x="0" y="165934"/>
                              </a:lnTo>
                              <a:lnTo>
                                <a:pt x="84732" y="190647"/>
                              </a:lnTo>
                              <a:lnTo>
                                <a:pt x="293032" y="384825"/>
                              </a:lnTo>
                              <a:lnTo>
                                <a:pt x="494271" y="335398"/>
                              </a:lnTo>
                              <a:lnTo>
                                <a:pt x="487210" y="289501"/>
                              </a:lnTo>
                              <a:lnTo>
                                <a:pt x="571942" y="275379"/>
                              </a:lnTo>
                              <a:lnTo>
                                <a:pt x="367173" y="0"/>
                              </a:lnTo>
                              <a:lnTo>
                                <a:pt x="331868" y="38836"/>
                              </a:lnTo>
                              <a:close/>
                            </a:path>
                          </a:pathLst>
                        </a:custGeom>
                        <a:noFill/>
                        <a:ln w="28575">
                          <a:solidFill>
                            <a:srgbClr val="5FFDFD"/>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31F3E5" id="Vapaamuotoinen: Muoto 3" o:spid="_x0000_s1026" style="position:absolute;margin-left:184.75pt;margin-top:186.1pt;width:45.05pt;height:30.3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571942,38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" path="m331868,38836l10592,141220,,165934r84732,24713l293032,384825,494271,335398r-7061,-45897l571942,275379,367173,,331868,38836xe" filled="f" strokecolor="#5ffdfd" strokeweight="2.25pt">
                <v:stroke joinstyle="miter"/>
                <v:path arrowok="t" o:connecttype="custom" o:connectlocs="331868,38836;10592,141220;0,165934;84732,190647;293032,384825;494271,335398;487210,289501;571942,275379;367173,0;331868,38836" o:connectangles="0,0,0,0,0,0,0,0,0,0"/>
              </v:shape>
            </w:pict>
          </mc:Fallback>
        </mc:AlternateContent>
      </w:r>
      <w:r w:rsidR="00FE58DB" w:rsidRPr="00B31F2A">
        <w:rPr>
          <w:noProof/>
          <w:highlight w:val="cyan"/>
        </w:rPr>
        <w:drawing>
          <wp:inline distT="0" distB="0" distL="0" distR="0" wp14:anchorId="104D7549" wp14:editId="7F87886B">
            <wp:extent cx="5581015" cy="4592320"/>
            <wp:effectExtent l="0" t="0" r="635"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4592320"/>
                    </a:xfrm>
                    <a:prstGeom prst="rect">
                      <a:avLst/>
                    </a:prstGeom>
                  </pic:spPr>
                </pic:pic>
              </a:graphicData>
            </a:graphic>
          </wp:inline>
        </w:drawing>
      </w:r>
    </w:p>
    <w:p w14:paraId="77ED2387" w14:textId="43FC42DC" w:rsidR="00246760" w:rsidRPr="00CA2155" w:rsidRDefault="00246760" w:rsidP="00246760">
      <w:pPr>
        <w:spacing w:after="0"/>
        <w:rPr>
          <w:rStyle w:val="Korostus"/>
        </w:rPr>
      </w:pPr>
      <w:r w:rsidRPr="00CA2155">
        <w:rPr>
          <w:rStyle w:val="Korostus"/>
        </w:rPr>
        <w:t>Ote</w:t>
      </w:r>
      <w:r>
        <w:rPr>
          <w:rStyle w:val="Korostus"/>
        </w:rPr>
        <w:t xml:space="preserve"> Ristiinan kirkonkylän seudun yleiskaavasta</w:t>
      </w:r>
      <w:r w:rsidR="00194A9F">
        <w:rPr>
          <w:rStyle w:val="Korostus"/>
        </w:rPr>
        <w:t xml:space="preserve"> (2022)</w:t>
      </w:r>
      <w:r>
        <w:rPr>
          <w:rStyle w:val="Korostus"/>
        </w:rPr>
        <w:t xml:space="preserve"> kirkonkylän keskustan osalta</w:t>
      </w:r>
      <w:r w:rsidRPr="00CA2155">
        <w:rPr>
          <w:rStyle w:val="Korostus"/>
        </w:rPr>
        <w:t>.</w:t>
      </w:r>
      <w:r>
        <w:rPr>
          <w:rStyle w:val="Korostus"/>
        </w:rPr>
        <w:t xml:space="preserve"> Suunnittelualueen likimääräinen sijainti on merkitty karttaan </w:t>
      </w:r>
      <w:r w:rsidR="00B31F2A">
        <w:rPr>
          <w:rStyle w:val="Korostus"/>
        </w:rPr>
        <w:t>vaaleansinisellä</w:t>
      </w:r>
      <w:r w:rsidR="00FF51B4">
        <w:rPr>
          <w:rStyle w:val="Korostus"/>
        </w:rPr>
        <w:t xml:space="preserve"> rajauksell</w:t>
      </w:r>
      <w:r w:rsidR="0050272E">
        <w:rPr>
          <w:rStyle w:val="Korostus"/>
        </w:rPr>
        <w:t>a</w:t>
      </w:r>
      <w:r>
        <w:rPr>
          <w:rStyle w:val="Korostus"/>
        </w:rPr>
        <w:t>.</w:t>
      </w:r>
    </w:p>
    <w:p w14:paraId="7AA93A5B" w14:textId="5F78FB89" w:rsidR="00FC5F6A" w:rsidRDefault="00FC5F6A" w:rsidP="004B2814">
      <w:pPr>
        <w:spacing w:after="0"/>
        <w:rPr>
          <w:noProof/>
        </w:rPr>
      </w:pPr>
    </w:p>
    <w:p w14:paraId="5E5887FA" w14:textId="68E08AE5" w:rsidR="00AA5D2D" w:rsidRPr="008457B3" w:rsidRDefault="00DF796E" w:rsidP="008457B3">
      <w:pPr>
        <w:pStyle w:val="Leipteksti"/>
      </w:pPr>
      <w:r>
        <w:rPr>
          <w:noProof/>
        </w:rPr>
        <mc:AlternateContent>
          <mc:Choice Requires="wps">
            <w:drawing>
              <wp:anchor distT="45720" distB="45720" distL="114300" distR="114300" simplePos="0" relativeHeight="251658752" behindDoc="0" locked="0" layoutInCell="1" allowOverlap="1" wp14:anchorId="24132711" wp14:editId="0439F7C9">
                <wp:simplePos x="0" y="0"/>
                <wp:positionH relativeFrom="column">
                  <wp:posOffset>3608705</wp:posOffset>
                </wp:positionH>
                <wp:positionV relativeFrom="paragraph">
                  <wp:posOffset>33020</wp:posOffset>
                </wp:positionV>
                <wp:extent cx="2232660" cy="312674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2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5E15" w14:textId="77777777" w:rsidR="0042607F" w:rsidRDefault="0042607F"/>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4132711" id="Text Box 2" o:spid="_x0000_s1031" type="#_x0000_t202" style="position:absolute;margin-left:284.15pt;margin-top:2.6pt;width:175.8pt;height:246.2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" filled="f" stroked="f">
                <v:textbox style="mso-fit-shape-to-text:t">
                  <w:txbxContent>
                    <w:p w14:paraId="57BE5E15" w14:textId="77777777" w:rsidR="0042607F" w:rsidRDefault="0042607F"/>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15E9CF6D" wp14:editId="3C8A8A9B">
                <wp:simplePos x="0" y="0"/>
                <wp:positionH relativeFrom="column">
                  <wp:posOffset>3592830</wp:posOffset>
                </wp:positionH>
                <wp:positionV relativeFrom="paragraph">
                  <wp:posOffset>1891030</wp:posOffset>
                </wp:positionV>
                <wp:extent cx="2040890" cy="159004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9492" w14:textId="2F7A7B04" w:rsidR="00936B24" w:rsidRPr="00AA5D2D" w:rsidRDefault="00936B2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E9CF6D" id="_x0000_s1032" type="#_x0000_t202" style="position:absolute;margin-left:282.9pt;margin-top:148.9pt;width:160.7pt;height:125.2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" filled="f" stroked="f">
                <v:textbox style="mso-fit-shape-to-text:t">
                  <w:txbxContent>
                    <w:p w14:paraId="42B39492" w14:textId="2F7A7B04" w:rsidR="00936B24" w:rsidRPr="00AA5D2D" w:rsidRDefault="00936B24"/>
                  </w:txbxContent>
                </v:textbox>
                <w10:wrap type="square"/>
              </v:shape>
            </w:pict>
          </mc:Fallback>
        </mc:AlternateContent>
      </w:r>
      <w:bookmarkEnd w:id="1"/>
    </w:p>
    <w:p w14:paraId="05655871" w14:textId="77777777" w:rsidR="001C3D5C" w:rsidRPr="007A2BF5" w:rsidRDefault="001C3D5C" w:rsidP="009B7897">
      <w:pPr>
        <w:pStyle w:val="Otsikko2"/>
        <w:rPr>
          <w:sz w:val="22"/>
          <w:szCs w:val="22"/>
        </w:rPr>
      </w:pPr>
      <w:r w:rsidRPr="007A2BF5">
        <w:rPr>
          <w:sz w:val="22"/>
          <w:szCs w:val="22"/>
        </w:rPr>
        <w:t>Asemakaavat</w:t>
      </w:r>
    </w:p>
    <w:p w14:paraId="1BFE99A1" w14:textId="09C561AE" w:rsidR="00722DCF" w:rsidRDefault="009B7897" w:rsidP="009B7897">
      <w:pPr>
        <w:pStyle w:val="Leipteksti"/>
        <w:rPr>
          <w:noProof/>
          <w:sz w:val="22"/>
          <w:szCs w:val="22"/>
          <w:lang w:eastAsia="fi-FI"/>
        </w:rPr>
      </w:pPr>
      <w:r w:rsidRPr="007A2BF5">
        <w:rPr>
          <w:noProof/>
          <w:sz w:val="22"/>
          <w:szCs w:val="22"/>
          <w:lang w:eastAsia="fi-FI"/>
        </w:rPr>
        <w:t xml:space="preserve">Alueella </w:t>
      </w:r>
      <w:r w:rsidR="00387DAB" w:rsidRPr="007A2BF5">
        <w:rPr>
          <w:noProof/>
          <w:sz w:val="22"/>
          <w:szCs w:val="22"/>
          <w:lang w:eastAsia="fi-FI"/>
        </w:rPr>
        <w:t>on voimassa</w:t>
      </w:r>
      <w:r w:rsidR="009B5044">
        <w:rPr>
          <w:noProof/>
          <w:sz w:val="22"/>
          <w:szCs w:val="22"/>
          <w:lang w:eastAsia="fi-FI"/>
        </w:rPr>
        <w:t xml:space="preserve"> </w:t>
      </w:r>
      <w:r w:rsidR="004C2DCC">
        <w:rPr>
          <w:noProof/>
          <w:sz w:val="22"/>
          <w:szCs w:val="22"/>
          <w:lang w:eastAsia="fi-FI"/>
        </w:rPr>
        <w:t>neljä</w:t>
      </w:r>
      <w:r w:rsidR="00A76377" w:rsidRPr="007A2BF5">
        <w:rPr>
          <w:noProof/>
          <w:sz w:val="22"/>
          <w:szCs w:val="22"/>
          <w:lang w:eastAsia="fi-FI"/>
        </w:rPr>
        <w:t xml:space="preserve"> </w:t>
      </w:r>
      <w:r w:rsidR="00120562">
        <w:rPr>
          <w:noProof/>
          <w:sz w:val="22"/>
          <w:szCs w:val="22"/>
          <w:lang w:eastAsia="fi-FI"/>
        </w:rPr>
        <w:t>asemakaavaa</w:t>
      </w:r>
      <w:r w:rsidR="00A76377" w:rsidRPr="007A2BF5">
        <w:rPr>
          <w:noProof/>
          <w:sz w:val="22"/>
          <w:szCs w:val="22"/>
          <w:lang w:eastAsia="fi-FI"/>
        </w:rPr>
        <w:t xml:space="preserve"> vuo</w:t>
      </w:r>
      <w:r w:rsidR="009B5044">
        <w:rPr>
          <w:noProof/>
          <w:sz w:val="22"/>
          <w:szCs w:val="22"/>
          <w:lang w:eastAsia="fi-FI"/>
        </w:rPr>
        <w:t>silta 199</w:t>
      </w:r>
      <w:r w:rsidR="00257F27">
        <w:rPr>
          <w:noProof/>
          <w:sz w:val="22"/>
          <w:szCs w:val="22"/>
          <w:lang w:eastAsia="fi-FI"/>
        </w:rPr>
        <w:t>4</w:t>
      </w:r>
      <w:r w:rsidR="009B5044">
        <w:rPr>
          <w:noProof/>
          <w:sz w:val="22"/>
          <w:szCs w:val="22"/>
          <w:lang w:eastAsia="fi-FI"/>
        </w:rPr>
        <w:t>,</w:t>
      </w:r>
      <w:r w:rsidR="004C2DCC">
        <w:rPr>
          <w:noProof/>
          <w:sz w:val="22"/>
          <w:szCs w:val="22"/>
          <w:lang w:eastAsia="fi-FI"/>
        </w:rPr>
        <w:t xml:space="preserve"> 1989,</w:t>
      </w:r>
      <w:r w:rsidR="00BB5675">
        <w:rPr>
          <w:noProof/>
          <w:sz w:val="22"/>
          <w:szCs w:val="22"/>
          <w:lang w:eastAsia="fi-FI"/>
        </w:rPr>
        <w:t xml:space="preserve"> </w:t>
      </w:r>
      <w:r w:rsidR="009B5044">
        <w:rPr>
          <w:noProof/>
          <w:sz w:val="22"/>
          <w:szCs w:val="22"/>
          <w:lang w:eastAsia="fi-FI"/>
        </w:rPr>
        <w:t>1982 ja 1977.</w:t>
      </w:r>
      <w:r w:rsidR="00947D03" w:rsidRPr="007A2BF5">
        <w:rPr>
          <w:noProof/>
          <w:sz w:val="22"/>
          <w:szCs w:val="22"/>
          <w:lang w:eastAsia="fi-FI"/>
        </w:rPr>
        <w:t xml:space="preserve"> </w:t>
      </w:r>
    </w:p>
    <w:p w14:paraId="51063507" w14:textId="762D2009" w:rsidR="00A95B8E" w:rsidRDefault="00A95B8E" w:rsidP="009B7897">
      <w:pPr>
        <w:pStyle w:val="Leipteksti"/>
        <w:rPr>
          <w:noProof/>
          <w:sz w:val="22"/>
          <w:szCs w:val="22"/>
          <w:lang w:eastAsia="fi-FI"/>
        </w:rPr>
      </w:pPr>
    </w:p>
    <w:p w14:paraId="3C32F8F3" w14:textId="0A85498A" w:rsidR="00A95B8E" w:rsidRDefault="00A95B8E" w:rsidP="009B7897">
      <w:pPr>
        <w:pStyle w:val="Leipteksti"/>
        <w:rPr>
          <w:noProof/>
          <w:sz w:val="22"/>
          <w:szCs w:val="22"/>
          <w:lang w:eastAsia="fi-FI"/>
        </w:rPr>
      </w:pPr>
    </w:p>
    <w:p w14:paraId="3662DCA5" w14:textId="09B7718C" w:rsidR="00A95B8E" w:rsidRDefault="00A95B8E" w:rsidP="009B7897">
      <w:pPr>
        <w:pStyle w:val="Leipteksti"/>
        <w:rPr>
          <w:noProof/>
          <w:sz w:val="22"/>
          <w:szCs w:val="22"/>
          <w:lang w:eastAsia="fi-FI"/>
        </w:rPr>
      </w:pPr>
    </w:p>
    <w:p w14:paraId="5D8BC5E6" w14:textId="5633F1AE" w:rsidR="00A95B8E" w:rsidRDefault="00A95B8E" w:rsidP="009B7897">
      <w:pPr>
        <w:pStyle w:val="Leipteksti"/>
        <w:rPr>
          <w:noProof/>
          <w:sz w:val="22"/>
          <w:szCs w:val="22"/>
          <w:lang w:eastAsia="fi-FI"/>
        </w:rPr>
      </w:pPr>
    </w:p>
    <w:p w14:paraId="21CB73FC" w14:textId="152D40DF" w:rsidR="00A95B8E" w:rsidRDefault="00A95B8E" w:rsidP="009B7897">
      <w:pPr>
        <w:pStyle w:val="Leipteksti"/>
        <w:rPr>
          <w:noProof/>
          <w:sz w:val="22"/>
          <w:szCs w:val="22"/>
          <w:lang w:eastAsia="fi-FI"/>
        </w:rPr>
      </w:pPr>
    </w:p>
    <w:p w14:paraId="041E78F1" w14:textId="2012656F" w:rsidR="00A95B8E" w:rsidRDefault="00A95B8E" w:rsidP="009B7897">
      <w:pPr>
        <w:pStyle w:val="Leipteksti"/>
        <w:rPr>
          <w:noProof/>
          <w:sz w:val="22"/>
          <w:szCs w:val="22"/>
          <w:lang w:eastAsia="fi-FI"/>
        </w:rPr>
      </w:pPr>
    </w:p>
    <w:p w14:paraId="7CCA096B" w14:textId="6DD8539E" w:rsidR="00A95B8E" w:rsidRDefault="00A95B8E" w:rsidP="009B7897">
      <w:pPr>
        <w:pStyle w:val="Leipteksti"/>
        <w:rPr>
          <w:noProof/>
          <w:sz w:val="22"/>
          <w:szCs w:val="22"/>
          <w:lang w:eastAsia="fi-FI"/>
        </w:rPr>
      </w:pPr>
    </w:p>
    <w:p w14:paraId="1F0CB715" w14:textId="45D85CA5" w:rsidR="00A95B8E" w:rsidRDefault="00A95B8E" w:rsidP="009B7897">
      <w:pPr>
        <w:pStyle w:val="Leipteksti"/>
        <w:rPr>
          <w:noProof/>
          <w:sz w:val="22"/>
          <w:szCs w:val="22"/>
          <w:lang w:eastAsia="fi-FI"/>
        </w:rPr>
      </w:pPr>
    </w:p>
    <w:p w14:paraId="186712BD" w14:textId="4546AC9C" w:rsidR="00A95B8E" w:rsidRDefault="00A95B8E" w:rsidP="009B7897">
      <w:pPr>
        <w:pStyle w:val="Leipteksti"/>
        <w:rPr>
          <w:noProof/>
          <w:sz w:val="22"/>
          <w:szCs w:val="22"/>
          <w:lang w:eastAsia="fi-FI"/>
        </w:rPr>
      </w:pPr>
    </w:p>
    <w:p w14:paraId="4358AF3E" w14:textId="3C47BDCF" w:rsidR="00A95B8E" w:rsidRDefault="00A95B8E" w:rsidP="009B7897">
      <w:pPr>
        <w:pStyle w:val="Leipteksti"/>
        <w:rPr>
          <w:noProof/>
          <w:sz w:val="22"/>
          <w:szCs w:val="22"/>
          <w:lang w:eastAsia="fi-FI"/>
        </w:rPr>
      </w:pPr>
    </w:p>
    <w:p w14:paraId="27497156" w14:textId="478DC07E" w:rsidR="00A95B8E" w:rsidRDefault="00A95B8E" w:rsidP="009B7897">
      <w:pPr>
        <w:pStyle w:val="Leipteksti"/>
        <w:rPr>
          <w:noProof/>
          <w:sz w:val="22"/>
          <w:szCs w:val="22"/>
          <w:lang w:eastAsia="fi-FI"/>
        </w:rPr>
      </w:pPr>
    </w:p>
    <w:p w14:paraId="1B264122" w14:textId="77777777" w:rsidR="00A95B8E" w:rsidRDefault="00A95B8E" w:rsidP="00A95B8E">
      <w:pPr>
        <w:rPr>
          <w:rStyle w:val="Korostus"/>
        </w:rPr>
      </w:pPr>
      <w:r>
        <w:rPr>
          <w:noProof/>
        </w:rPr>
        <mc:AlternateContent>
          <mc:Choice Requires="wps">
            <w:drawing>
              <wp:anchor distT="0" distB="0" distL="114300" distR="114300" simplePos="0" relativeHeight="251686400" behindDoc="0" locked="0" layoutInCell="1" allowOverlap="1" wp14:anchorId="24E7C660" wp14:editId="6AB222C5">
                <wp:simplePos x="0" y="0"/>
                <wp:positionH relativeFrom="column">
                  <wp:posOffset>3536693</wp:posOffset>
                </wp:positionH>
                <wp:positionV relativeFrom="paragraph">
                  <wp:posOffset>692549</wp:posOffset>
                </wp:positionV>
                <wp:extent cx="1050426" cy="736810"/>
                <wp:effectExtent l="19050" t="19050" r="16510" b="44450"/>
                <wp:wrapNone/>
                <wp:docPr id="14" name="Vapaamuotoinen: Muoto 14"/>
                <wp:cNvGraphicFramePr/>
                <a:graphic xmlns:a="http://schemas.openxmlformats.org/drawingml/2006/main">
                  <a:graphicData uri="http://schemas.microsoft.com/office/word/2010/wordprocessingShape">
                    <wps:wsp>
                      <wps:cNvSpPr/>
                      <wps:spPr>
                        <a:xfrm>
                          <a:off x="0" y="0"/>
                          <a:ext cx="1050426" cy="736810"/>
                        </a:xfrm>
                        <a:custGeom>
                          <a:avLst/>
                          <a:gdLst>
                            <a:gd name="connsiteX0" fmla="*/ 714139 w 1050426"/>
                            <a:gd name="connsiteY0" fmla="*/ 0 h 736810"/>
                            <a:gd name="connsiteX1" fmla="*/ 649904 w 1050426"/>
                            <a:gd name="connsiteY1" fmla="*/ 71792 h 736810"/>
                            <a:gd name="connsiteX2" fmla="*/ 22671 w 1050426"/>
                            <a:gd name="connsiteY2" fmla="*/ 268274 h 736810"/>
                            <a:gd name="connsiteX3" fmla="*/ 0 w 1050426"/>
                            <a:gd name="connsiteY3" fmla="*/ 332509 h 736810"/>
                            <a:gd name="connsiteX4" fmla="*/ 181368 w 1050426"/>
                            <a:gd name="connsiteY4" fmla="*/ 385408 h 736810"/>
                            <a:gd name="connsiteX5" fmla="*/ 551663 w 1050426"/>
                            <a:gd name="connsiteY5" fmla="*/ 736810 h 736810"/>
                            <a:gd name="connsiteX6" fmla="*/ 940849 w 1050426"/>
                            <a:gd name="connsiteY6" fmla="*/ 631011 h 736810"/>
                            <a:gd name="connsiteX7" fmla="*/ 903064 w 1050426"/>
                            <a:gd name="connsiteY7" fmla="*/ 513878 h 736810"/>
                            <a:gd name="connsiteX8" fmla="*/ 1050426 w 1050426"/>
                            <a:gd name="connsiteY8" fmla="*/ 476092 h 736810"/>
                            <a:gd name="connsiteX9" fmla="*/ 714139 w 1050426"/>
                            <a:gd name="connsiteY9" fmla="*/ 0 h 736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50426" h="736810">
                              <a:moveTo>
                                <a:pt x="714139" y="0"/>
                              </a:moveTo>
                              <a:lnTo>
                                <a:pt x="649904" y="71792"/>
                              </a:lnTo>
                              <a:lnTo>
                                <a:pt x="22671" y="268274"/>
                              </a:lnTo>
                              <a:lnTo>
                                <a:pt x="0" y="332509"/>
                              </a:lnTo>
                              <a:lnTo>
                                <a:pt x="181368" y="385408"/>
                              </a:lnTo>
                              <a:lnTo>
                                <a:pt x="551663" y="736810"/>
                              </a:lnTo>
                              <a:lnTo>
                                <a:pt x="940849" y="631011"/>
                              </a:lnTo>
                              <a:lnTo>
                                <a:pt x="903064" y="513878"/>
                              </a:lnTo>
                              <a:lnTo>
                                <a:pt x="1050426" y="476092"/>
                              </a:lnTo>
                              <a:lnTo>
                                <a:pt x="714139" y="0"/>
                              </a:lnTo>
                              <a:close/>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9F6F7" id="Vapaamuotoinen: Muoto 14" o:spid="_x0000_s1026" style="position:absolute;margin-left:278.5pt;margin-top:54.55pt;width:82.7pt;height:58pt;z-index:251686400;visibility:visible;mso-wrap-style:square;mso-wrap-distance-left:9pt;mso-wrap-distance-top:0;mso-wrap-distance-right:9pt;mso-wrap-distance-bottom:0;mso-position-horizontal:absolute;mso-position-horizontal-relative:text;mso-position-vertical:absolute;mso-position-vertical-relative:text;v-text-anchor:middle" coordsize="1050426,7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" path="m714139,l649904,71792,22671,268274,,332509r181368,52899l551663,736810,940849,631011,903064,513878r147362,-37786l714139,xe" filled="f" strokecolor="#00b0f0" strokeweight="1pt">
                <v:stroke joinstyle="miter"/>
                <v:path arrowok="t" o:connecttype="custom" o:connectlocs="714139,0;649904,71792;22671,268274;0,332509;181368,385408;551663,736810;940849,631011;903064,513878;1050426,476092;714139,0" o:connectangles="0,0,0,0,0,0,0,0,0,0"/>
              </v:shape>
            </w:pict>
          </mc:Fallback>
        </mc:AlternateContent>
      </w:r>
      <w:r>
        <w:rPr>
          <w:noProof/>
        </w:rPr>
        <w:drawing>
          <wp:inline distT="0" distB="0" distL="0" distR="0" wp14:anchorId="4EECCDDC" wp14:editId="6DA25925">
            <wp:extent cx="5581015" cy="4424045"/>
            <wp:effectExtent l="0" t="0" r="635"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4424045"/>
                    </a:xfrm>
                    <a:prstGeom prst="rect">
                      <a:avLst/>
                    </a:prstGeom>
                  </pic:spPr>
                </pic:pic>
              </a:graphicData>
            </a:graphic>
          </wp:inline>
        </w:drawing>
      </w:r>
    </w:p>
    <w:p w14:paraId="259D76EA" w14:textId="77777777" w:rsidR="00A95B8E" w:rsidRDefault="00A95B8E" w:rsidP="00A95B8E">
      <w:pPr>
        <w:spacing w:line="240" w:lineRule="auto"/>
        <w:rPr>
          <w:rStyle w:val="Korostus"/>
        </w:rPr>
      </w:pPr>
      <w:r>
        <w:rPr>
          <w:rStyle w:val="Korostus"/>
        </w:rPr>
        <w:t>Ote suunnittelualueella voimassa olevasta rakennuskaavasta vuodelta 1994. Suunnittelualueen sijainti on merkitty karttaan vaaleansinisellä rajauksella.</w:t>
      </w:r>
    </w:p>
    <w:p w14:paraId="241E69DB" w14:textId="3DCFC65C" w:rsidR="00A95B8E" w:rsidRDefault="00A95B8E" w:rsidP="009B7897">
      <w:pPr>
        <w:pStyle w:val="Leipteksti"/>
        <w:rPr>
          <w:noProof/>
          <w:sz w:val="22"/>
          <w:szCs w:val="22"/>
          <w:lang w:eastAsia="fi-FI"/>
        </w:rPr>
      </w:pPr>
    </w:p>
    <w:p w14:paraId="66F97C0E" w14:textId="0C190D9D" w:rsidR="00A95B8E" w:rsidRDefault="00A95B8E" w:rsidP="009B7897">
      <w:pPr>
        <w:pStyle w:val="Leipteksti"/>
        <w:rPr>
          <w:noProof/>
          <w:sz w:val="22"/>
          <w:szCs w:val="22"/>
          <w:lang w:eastAsia="fi-FI"/>
        </w:rPr>
      </w:pPr>
    </w:p>
    <w:p w14:paraId="382C026C" w14:textId="0B65C088" w:rsidR="00A95B8E" w:rsidRDefault="00A95B8E" w:rsidP="009B7897">
      <w:pPr>
        <w:pStyle w:val="Leipteksti"/>
        <w:rPr>
          <w:noProof/>
          <w:sz w:val="22"/>
          <w:szCs w:val="22"/>
          <w:lang w:eastAsia="fi-FI"/>
        </w:rPr>
      </w:pPr>
    </w:p>
    <w:p w14:paraId="5997C5F8" w14:textId="2E92AD83" w:rsidR="00A95B8E" w:rsidRDefault="00A95B8E" w:rsidP="009B7897">
      <w:pPr>
        <w:pStyle w:val="Leipteksti"/>
        <w:rPr>
          <w:noProof/>
          <w:sz w:val="22"/>
          <w:szCs w:val="22"/>
          <w:lang w:eastAsia="fi-FI"/>
        </w:rPr>
      </w:pPr>
    </w:p>
    <w:p w14:paraId="4C173C14" w14:textId="32689BAA" w:rsidR="00A95B8E" w:rsidRDefault="00A95B8E" w:rsidP="009B7897">
      <w:pPr>
        <w:pStyle w:val="Leipteksti"/>
        <w:rPr>
          <w:noProof/>
          <w:sz w:val="22"/>
          <w:szCs w:val="22"/>
          <w:lang w:eastAsia="fi-FI"/>
        </w:rPr>
      </w:pPr>
    </w:p>
    <w:p w14:paraId="72289EC6" w14:textId="1B5FFFDA" w:rsidR="00A95B8E" w:rsidRDefault="00A95B8E" w:rsidP="009B7897">
      <w:pPr>
        <w:pStyle w:val="Leipteksti"/>
        <w:rPr>
          <w:noProof/>
          <w:sz w:val="22"/>
          <w:szCs w:val="22"/>
          <w:lang w:eastAsia="fi-FI"/>
        </w:rPr>
      </w:pPr>
    </w:p>
    <w:p w14:paraId="4CE713A7" w14:textId="57E9D61E" w:rsidR="00A95B8E" w:rsidRDefault="00A95B8E" w:rsidP="009B7897">
      <w:pPr>
        <w:pStyle w:val="Leipteksti"/>
        <w:rPr>
          <w:noProof/>
          <w:sz w:val="22"/>
          <w:szCs w:val="22"/>
          <w:lang w:eastAsia="fi-FI"/>
        </w:rPr>
      </w:pPr>
    </w:p>
    <w:p w14:paraId="40C81EAE" w14:textId="584DD49F" w:rsidR="00A95B8E" w:rsidRDefault="00A95B8E" w:rsidP="009B7897">
      <w:pPr>
        <w:pStyle w:val="Leipteksti"/>
        <w:rPr>
          <w:noProof/>
          <w:sz w:val="22"/>
          <w:szCs w:val="22"/>
          <w:lang w:eastAsia="fi-FI"/>
        </w:rPr>
      </w:pPr>
    </w:p>
    <w:p w14:paraId="3CE2C8AE" w14:textId="63398AC8" w:rsidR="00A95B8E" w:rsidRDefault="00A95B8E" w:rsidP="009B7897">
      <w:pPr>
        <w:pStyle w:val="Leipteksti"/>
        <w:rPr>
          <w:noProof/>
          <w:sz w:val="22"/>
          <w:szCs w:val="22"/>
          <w:lang w:eastAsia="fi-FI"/>
        </w:rPr>
      </w:pPr>
    </w:p>
    <w:p w14:paraId="318E171D" w14:textId="33198210" w:rsidR="00A95B8E" w:rsidRDefault="00A95B8E" w:rsidP="009B7897">
      <w:pPr>
        <w:pStyle w:val="Leipteksti"/>
        <w:rPr>
          <w:noProof/>
          <w:sz w:val="22"/>
          <w:szCs w:val="22"/>
          <w:lang w:eastAsia="fi-FI"/>
        </w:rPr>
      </w:pPr>
    </w:p>
    <w:p w14:paraId="749F6112" w14:textId="68187FA9" w:rsidR="00A95B8E" w:rsidRDefault="00A95B8E" w:rsidP="009B7897">
      <w:pPr>
        <w:pStyle w:val="Leipteksti"/>
        <w:rPr>
          <w:noProof/>
          <w:sz w:val="22"/>
          <w:szCs w:val="22"/>
          <w:lang w:eastAsia="fi-FI"/>
        </w:rPr>
      </w:pPr>
    </w:p>
    <w:p w14:paraId="0EE673D4" w14:textId="39F6420A" w:rsidR="00A95B8E" w:rsidRDefault="00A95B8E" w:rsidP="009B7897">
      <w:pPr>
        <w:pStyle w:val="Leipteksti"/>
        <w:rPr>
          <w:noProof/>
          <w:sz w:val="22"/>
          <w:szCs w:val="22"/>
          <w:lang w:eastAsia="fi-FI"/>
        </w:rPr>
      </w:pPr>
    </w:p>
    <w:p w14:paraId="3750520D" w14:textId="1F687D17" w:rsidR="00A95B8E" w:rsidRDefault="00A95B8E" w:rsidP="009B7897">
      <w:pPr>
        <w:pStyle w:val="Leipteksti"/>
        <w:rPr>
          <w:noProof/>
          <w:sz w:val="22"/>
          <w:szCs w:val="22"/>
          <w:lang w:eastAsia="fi-FI"/>
        </w:rPr>
      </w:pPr>
    </w:p>
    <w:p w14:paraId="37EE67C9" w14:textId="77777777" w:rsidR="00A95B8E" w:rsidRDefault="00A95B8E" w:rsidP="00A95B8E">
      <w:pPr>
        <w:spacing w:line="240" w:lineRule="auto"/>
        <w:rPr>
          <w:rStyle w:val="Korostus"/>
        </w:rPr>
      </w:pPr>
      <w:r>
        <w:rPr>
          <w:noProof/>
        </w:rPr>
        <w:lastRenderedPageBreak/>
        <mc:AlternateContent>
          <mc:Choice Requires="wps">
            <w:drawing>
              <wp:anchor distT="0" distB="0" distL="114300" distR="114300" simplePos="0" relativeHeight="251688448" behindDoc="0" locked="0" layoutInCell="1" allowOverlap="1" wp14:anchorId="1EB16DA8" wp14:editId="17C899A7">
                <wp:simplePos x="0" y="0"/>
                <wp:positionH relativeFrom="column">
                  <wp:posOffset>114440</wp:posOffset>
                </wp:positionH>
                <wp:positionV relativeFrom="paragraph">
                  <wp:posOffset>2241665</wp:posOffset>
                </wp:positionV>
                <wp:extent cx="1448790" cy="1025237"/>
                <wp:effectExtent l="19050" t="19050" r="18415" b="41910"/>
                <wp:wrapNone/>
                <wp:docPr id="26" name="Vapaamuotoinen: Muoto 26"/>
                <wp:cNvGraphicFramePr/>
                <a:graphic xmlns:a="http://schemas.openxmlformats.org/drawingml/2006/main">
                  <a:graphicData uri="http://schemas.microsoft.com/office/word/2010/wordprocessingShape">
                    <wps:wsp>
                      <wps:cNvSpPr/>
                      <wps:spPr>
                        <a:xfrm>
                          <a:off x="0" y="0"/>
                          <a:ext cx="1448790" cy="1025237"/>
                        </a:xfrm>
                        <a:custGeom>
                          <a:avLst/>
                          <a:gdLst>
                            <a:gd name="connsiteX0" fmla="*/ 906483 w 1448790"/>
                            <a:gd name="connsiteY0" fmla="*/ 0 h 1025237"/>
                            <a:gd name="connsiteX1" fmla="*/ 819398 w 1448790"/>
                            <a:gd name="connsiteY1" fmla="*/ 122712 h 1025237"/>
                            <a:gd name="connsiteX2" fmla="*/ 31668 w 1448790"/>
                            <a:gd name="connsiteY2" fmla="*/ 376052 h 1025237"/>
                            <a:gd name="connsiteX3" fmla="*/ 0 w 1448790"/>
                            <a:gd name="connsiteY3" fmla="*/ 498764 h 1025237"/>
                            <a:gd name="connsiteX4" fmla="*/ 288966 w 1448790"/>
                            <a:gd name="connsiteY4" fmla="*/ 577933 h 1025237"/>
                            <a:gd name="connsiteX5" fmla="*/ 661060 w 1448790"/>
                            <a:gd name="connsiteY5" fmla="*/ 1025237 h 1025237"/>
                            <a:gd name="connsiteX6" fmla="*/ 1270660 w 1448790"/>
                            <a:gd name="connsiteY6" fmla="*/ 882733 h 1025237"/>
                            <a:gd name="connsiteX7" fmla="*/ 1235034 w 1448790"/>
                            <a:gd name="connsiteY7" fmla="*/ 787730 h 1025237"/>
                            <a:gd name="connsiteX8" fmla="*/ 1448790 w 1448790"/>
                            <a:gd name="connsiteY8" fmla="*/ 712520 h 1025237"/>
                            <a:gd name="connsiteX9" fmla="*/ 906483 w 1448790"/>
                            <a:gd name="connsiteY9" fmla="*/ 0 h 1025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48790" h="1025237">
                              <a:moveTo>
                                <a:pt x="906483" y="0"/>
                              </a:moveTo>
                              <a:lnTo>
                                <a:pt x="819398" y="122712"/>
                              </a:lnTo>
                              <a:lnTo>
                                <a:pt x="31668" y="376052"/>
                              </a:lnTo>
                              <a:lnTo>
                                <a:pt x="0" y="498764"/>
                              </a:lnTo>
                              <a:lnTo>
                                <a:pt x="288966" y="577933"/>
                              </a:lnTo>
                              <a:lnTo>
                                <a:pt x="661060" y="1025237"/>
                              </a:lnTo>
                              <a:lnTo>
                                <a:pt x="1270660" y="882733"/>
                              </a:lnTo>
                              <a:lnTo>
                                <a:pt x="1235034" y="787730"/>
                              </a:lnTo>
                              <a:lnTo>
                                <a:pt x="1448790" y="712520"/>
                              </a:lnTo>
                              <a:lnTo>
                                <a:pt x="906483" y="0"/>
                              </a:lnTo>
                              <a:close/>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C8FFD" id="Vapaamuotoinen: Muoto 26" o:spid="_x0000_s1026" style="position:absolute;margin-left:9pt;margin-top:176.5pt;width:114.1pt;height:80.75pt;z-index:251688448;visibility:visible;mso-wrap-style:square;mso-wrap-distance-left:9pt;mso-wrap-distance-top:0;mso-wrap-distance-right:9pt;mso-wrap-distance-bottom:0;mso-position-horizontal:absolute;mso-position-horizontal-relative:text;mso-position-vertical:absolute;mso-position-vertical-relative:text;v-text-anchor:middle" coordsize="1448790,102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" path="m906483,l819398,122712,31668,376052,,498764r288966,79169l661060,1025237,1270660,882733r-35626,-95003l1448790,712520,906483,xe" filled="f" strokecolor="#00b0f0" strokeweight="1pt">
                <v:stroke joinstyle="miter"/>
                <v:path arrowok="t" o:connecttype="custom" o:connectlocs="906483,0;819398,122712;31668,376052;0,498764;288966,577933;661060,1025237;1270660,882733;1235034,787730;1448790,712520;906483,0" o:connectangles="0,0,0,0,0,0,0,0,0,0"/>
              </v:shape>
            </w:pict>
          </mc:Fallback>
        </mc:AlternateContent>
      </w:r>
      <w:r>
        <w:rPr>
          <w:noProof/>
        </w:rPr>
        <w:drawing>
          <wp:inline distT="0" distB="0" distL="0" distR="0" wp14:anchorId="05BB6A6C" wp14:editId="01EE610B">
            <wp:extent cx="4162425" cy="7153275"/>
            <wp:effectExtent l="0" t="0" r="9525" b="952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2425" cy="7153275"/>
                    </a:xfrm>
                    <a:prstGeom prst="rect">
                      <a:avLst/>
                    </a:prstGeom>
                  </pic:spPr>
                </pic:pic>
              </a:graphicData>
            </a:graphic>
          </wp:inline>
        </w:drawing>
      </w:r>
    </w:p>
    <w:p w14:paraId="50105C4A" w14:textId="77777777" w:rsidR="00A95B8E" w:rsidRDefault="00A95B8E" w:rsidP="00A95B8E">
      <w:pPr>
        <w:spacing w:line="240" w:lineRule="auto"/>
        <w:rPr>
          <w:rStyle w:val="Korostus"/>
        </w:rPr>
      </w:pPr>
      <w:r>
        <w:rPr>
          <w:rStyle w:val="Korostus"/>
        </w:rPr>
        <w:t>Ote suunnittelualueella voimassa olevasta asemakaavasta vuodelta 1989.</w:t>
      </w:r>
    </w:p>
    <w:p w14:paraId="06938FF5" w14:textId="6606711C" w:rsidR="00A95B8E" w:rsidRDefault="00A95B8E" w:rsidP="009B7897">
      <w:pPr>
        <w:pStyle w:val="Leipteksti"/>
        <w:rPr>
          <w:noProof/>
          <w:sz w:val="22"/>
          <w:szCs w:val="22"/>
          <w:lang w:eastAsia="fi-FI"/>
        </w:rPr>
      </w:pPr>
    </w:p>
    <w:p w14:paraId="202E2779" w14:textId="25AD20CE" w:rsidR="00A95B8E" w:rsidRDefault="00A95B8E" w:rsidP="009B7897">
      <w:pPr>
        <w:pStyle w:val="Leipteksti"/>
        <w:rPr>
          <w:noProof/>
          <w:sz w:val="22"/>
          <w:szCs w:val="22"/>
          <w:lang w:eastAsia="fi-FI"/>
        </w:rPr>
      </w:pPr>
    </w:p>
    <w:p w14:paraId="7DD03C20" w14:textId="389F87CB" w:rsidR="00A95B8E" w:rsidRDefault="00A95B8E" w:rsidP="009B7897">
      <w:pPr>
        <w:pStyle w:val="Leipteksti"/>
        <w:rPr>
          <w:noProof/>
          <w:sz w:val="22"/>
          <w:szCs w:val="22"/>
          <w:lang w:eastAsia="fi-FI"/>
        </w:rPr>
      </w:pPr>
    </w:p>
    <w:p w14:paraId="2C684A12" w14:textId="77777777" w:rsidR="00A95B8E" w:rsidRPr="007A2BF5" w:rsidRDefault="00A95B8E" w:rsidP="009B7897">
      <w:pPr>
        <w:pStyle w:val="Leipteksti"/>
        <w:rPr>
          <w:noProof/>
          <w:sz w:val="22"/>
          <w:szCs w:val="22"/>
          <w:lang w:eastAsia="fi-FI"/>
        </w:rPr>
      </w:pPr>
    </w:p>
    <w:p w14:paraId="11588045" w14:textId="20CE5776" w:rsidR="00612895" w:rsidRDefault="00FF51B4" w:rsidP="009B7897">
      <w:pPr>
        <w:pStyle w:val="Leipteksti"/>
        <w:rPr>
          <w:noProof/>
          <w:lang w:eastAsia="fi-FI"/>
        </w:rPr>
      </w:pPr>
      <w:r>
        <w:rPr>
          <w:noProof/>
        </w:rPr>
        <w:lastRenderedPageBreak/>
        <mc:AlternateContent>
          <mc:Choice Requires="wps">
            <w:drawing>
              <wp:anchor distT="0" distB="0" distL="114300" distR="114300" simplePos="0" relativeHeight="251667968" behindDoc="0" locked="0" layoutInCell="1" allowOverlap="1" wp14:anchorId="26FDFB19" wp14:editId="6415437A">
                <wp:simplePos x="0" y="0"/>
                <wp:positionH relativeFrom="column">
                  <wp:posOffset>2994206</wp:posOffset>
                </wp:positionH>
                <wp:positionV relativeFrom="paragraph">
                  <wp:posOffset>4160339</wp:posOffset>
                </wp:positionV>
                <wp:extent cx="1970315" cy="1393371"/>
                <wp:effectExtent l="38100" t="38100" r="30480" b="35560"/>
                <wp:wrapNone/>
                <wp:docPr id="4" name="Vapaamuotoinen: Muoto 4"/>
                <wp:cNvGraphicFramePr/>
                <a:graphic xmlns:a="http://schemas.openxmlformats.org/drawingml/2006/main">
                  <a:graphicData uri="http://schemas.microsoft.com/office/word/2010/wordprocessingShape">
                    <wps:wsp>
                      <wps:cNvSpPr/>
                      <wps:spPr>
                        <a:xfrm>
                          <a:off x="0" y="0"/>
                          <a:ext cx="1970315" cy="1393371"/>
                        </a:xfrm>
                        <a:custGeom>
                          <a:avLst/>
                          <a:gdLst>
                            <a:gd name="connsiteX0" fmla="*/ 1295400 w 1970315"/>
                            <a:gd name="connsiteY0" fmla="*/ 0 h 1393371"/>
                            <a:gd name="connsiteX1" fmla="*/ 1164772 w 1970315"/>
                            <a:gd name="connsiteY1" fmla="*/ 141514 h 1393371"/>
                            <a:gd name="connsiteX2" fmla="*/ 10886 w 1970315"/>
                            <a:gd name="connsiteY2" fmla="*/ 511628 h 1393371"/>
                            <a:gd name="connsiteX3" fmla="*/ 0 w 1970315"/>
                            <a:gd name="connsiteY3" fmla="*/ 587828 h 1393371"/>
                            <a:gd name="connsiteX4" fmla="*/ 293915 w 1970315"/>
                            <a:gd name="connsiteY4" fmla="*/ 664028 h 1393371"/>
                            <a:gd name="connsiteX5" fmla="*/ 1012372 w 1970315"/>
                            <a:gd name="connsiteY5" fmla="*/ 1393371 h 1393371"/>
                            <a:gd name="connsiteX6" fmla="*/ 1785258 w 1970315"/>
                            <a:gd name="connsiteY6" fmla="*/ 1240971 h 1393371"/>
                            <a:gd name="connsiteX7" fmla="*/ 1719943 w 1970315"/>
                            <a:gd name="connsiteY7" fmla="*/ 1034142 h 1393371"/>
                            <a:gd name="connsiteX8" fmla="*/ 1970315 w 1970315"/>
                            <a:gd name="connsiteY8" fmla="*/ 903514 h 1393371"/>
                            <a:gd name="connsiteX9" fmla="*/ 1295400 w 1970315"/>
                            <a:gd name="connsiteY9" fmla="*/ 0 h 1393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70315" h="1393371">
                              <a:moveTo>
                                <a:pt x="1295400" y="0"/>
                              </a:moveTo>
                              <a:lnTo>
                                <a:pt x="1164772" y="141514"/>
                              </a:lnTo>
                              <a:lnTo>
                                <a:pt x="10886" y="511628"/>
                              </a:lnTo>
                              <a:lnTo>
                                <a:pt x="0" y="587828"/>
                              </a:lnTo>
                              <a:lnTo>
                                <a:pt x="293915" y="664028"/>
                              </a:lnTo>
                              <a:lnTo>
                                <a:pt x="1012372" y="1393371"/>
                              </a:lnTo>
                              <a:lnTo>
                                <a:pt x="1785258" y="1240971"/>
                              </a:lnTo>
                              <a:lnTo>
                                <a:pt x="1719943" y="1034142"/>
                              </a:lnTo>
                              <a:lnTo>
                                <a:pt x="1970315" y="903514"/>
                              </a:lnTo>
                              <a:lnTo>
                                <a:pt x="1295400" y="0"/>
                              </a:lnTo>
                              <a:close/>
                            </a:path>
                          </a:pathLst>
                        </a:custGeom>
                        <a:noFill/>
                        <a:ln w="28575">
                          <a:solidFill>
                            <a:srgbClr val="5FFDF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84F74" id="Vapaamuotoinen: Muoto 4" o:spid="_x0000_s1026" style="position:absolute;margin-left:235.75pt;margin-top:327.6pt;width:155.15pt;height:109.7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1970315,13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" path="m1295400,l1164772,141514,10886,511628,,587828r293915,76200l1012372,1393371r772886,-152400l1719943,1034142,1970315,903514,1295400,xe" filled="f" strokecolor="#5ffdfd" strokeweight="2.25pt">
                <v:stroke joinstyle="miter"/>
                <v:path arrowok="t" o:connecttype="custom" o:connectlocs="1295400,0;1164772,141514;10886,511628;0,587828;293915,664028;1012372,1393371;1785258,1240971;1719943,1034142;1970315,903514;1295400,0" o:connectangles="0,0,0,0,0,0,0,0,0,0"/>
              </v:shape>
            </w:pict>
          </mc:Fallback>
        </mc:AlternateContent>
      </w:r>
      <w:r w:rsidR="00947D03">
        <w:rPr>
          <w:noProof/>
        </w:rPr>
        <w:drawing>
          <wp:inline distT="0" distB="0" distL="0" distR="0" wp14:anchorId="7826AAC7" wp14:editId="4C092450">
            <wp:extent cx="5157989" cy="5670325"/>
            <wp:effectExtent l="0" t="0" r="5080" b="698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8699" cy="5715079"/>
                    </a:xfrm>
                    <a:prstGeom prst="rect">
                      <a:avLst/>
                    </a:prstGeom>
                  </pic:spPr>
                </pic:pic>
              </a:graphicData>
            </a:graphic>
          </wp:inline>
        </w:drawing>
      </w:r>
    </w:p>
    <w:p w14:paraId="0B3D952F" w14:textId="1E1492BA" w:rsidR="00612895" w:rsidRDefault="00015A67" w:rsidP="00612895">
      <w:pPr>
        <w:rPr>
          <w:rStyle w:val="Korostus"/>
        </w:rPr>
      </w:pPr>
      <w:r w:rsidRPr="00015A67">
        <w:rPr>
          <w:rStyle w:val="Korostus"/>
        </w:rPr>
        <w:t>Ote</w:t>
      </w:r>
      <w:r w:rsidR="00C4553D">
        <w:rPr>
          <w:rStyle w:val="Korostus"/>
        </w:rPr>
        <w:t xml:space="preserve"> suunnittelualueella</w:t>
      </w:r>
      <w:r w:rsidRPr="00015A67">
        <w:rPr>
          <w:rStyle w:val="Korostus"/>
        </w:rPr>
        <w:t xml:space="preserve"> voimassa olevasta</w:t>
      </w:r>
      <w:r w:rsidR="00C4553D">
        <w:rPr>
          <w:rStyle w:val="Korostus"/>
        </w:rPr>
        <w:t xml:space="preserve"> </w:t>
      </w:r>
      <w:r w:rsidRPr="00015A67">
        <w:rPr>
          <w:rStyle w:val="Korostus"/>
        </w:rPr>
        <w:t>asemakaavasta</w:t>
      </w:r>
      <w:r w:rsidR="00671F09">
        <w:rPr>
          <w:rStyle w:val="Korostus"/>
        </w:rPr>
        <w:t xml:space="preserve"> (1982)</w:t>
      </w:r>
      <w:r w:rsidRPr="00015A67">
        <w:rPr>
          <w:rStyle w:val="Korostus"/>
        </w:rPr>
        <w:t>.</w:t>
      </w:r>
      <w:r w:rsidR="00612895" w:rsidRPr="00612895">
        <w:rPr>
          <w:rStyle w:val="Korostus"/>
        </w:rPr>
        <w:t xml:space="preserve"> </w:t>
      </w:r>
      <w:r w:rsidR="00612895">
        <w:rPr>
          <w:rStyle w:val="Korostus"/>
        </w:rPr>
        <w:t>Suunnittelualue</w:t>
      </w:r>
      <w:r w:rsidR="00947D03">
        <w:rPr>
          <w:rStyle w:val="Korostus"/>
        </w:rPr>
        <w:t>en sijainti</w:t>
      </w:r>
      <w:r w:rsidR="00612895">
        <w:rPr>
          <w:rStyle w:val="Korostus"/>
        </w:rPr>
        <w:t xml:space="preserve"> on merkitty karttaan </w:t>
      </w:r>
      <w:r w:rsidR="00FF51B4">
        <w:rPr>
          <w:rStyle w:val="Korostus"/>
        </w:rPr>
        <w:t>vaaleansinisellä</w:t>
      </w:r>
      <w:r w:rsidR="00612895">
        <w:rPr>
          <w:rStyle w:val="Korostus"/>
        </w:rPr>
        <w:t xml:space="preserve"> </w:t>
      </w:r>
      <w:r w:rsidR="00947D03">
        <w:rPr>
          <w:rStyle w:val="Korostus"/>
        </w:rPr>
        <w:t>rajauksella</w:t>
      </w:r>
      <w:r w:rsidR="00612895">
        <w:rPr>
          <w:rStyle w:val="Korostus"/>
        </w:rPr>
        <w:t>.</w:t>
      </w:r>
    </w:p>
    <w:p w14:paraId="11AF9BFB" w14:textId="18FFAAFA" w:rsidR="00E52218" w:rsidRDefault="00E52218" w:rsidP="00612895">
      <w:pPr>
        <w:rPr>
          <w:rStyle w:val="Korostus"/>
        </w:rPr>
      </w:pPr>
    </w:p>
    <w:p w14:paraId="234EF48A" w14:textId="092A2600" w:rsidR="00E52218" w:rsidRDefault="00E52218" w:rsidP="00612895">
      <w:pPr>
        <w:rPr>
          <w:rStyle w:val="Korostus"/>
          <w:i w:val="0"/>
          <w:iCs w:val="0"/>
        </w:rPr>
      </w:pPr>
    </w:p>
    <w:p w14:paraId="0B4AFAAF" w14:textId="567FB77B" w:rsidR="008D3F48" w:rsidRDefault="008D3F48" w:rsidP="00612895">
      <w:pPr>
        <w:rPr>
          <w:rStyle w:val="Korostus"/>
        </w:rPr>
      </w:pPr>
    </w:p>
    <w:p w14:paraId="22FFFCE1" w14:textId="5194FD0F" w:rsidR="00F11763" w:rsidRDefault="00F11763" w:rsidP="00A844D7">
      <w:pPr>
        <w:spacing w:line="240" w:lineRule="auto"/>
        <w:rPr>
          <w:rStyle w:val="Korostus"/>
        </w:rPr>
      </w:pPr>
    </w:p>
    <w:p w14:paraId="5BBD0090" w14:textId="7CCB8587" w:rsidR="00F11763" w:rsidRDefault="00F11763" w:rsidP="00A844D7">
      <w:pPr>
        <w:spacing w:line="240" w:lineRule="auto"/>
        <w:rPr>
          <w:rStyle w:val="Korostus"/>
        </w:rPr>
      </w:pPr>
    </w:p>
    <w:p w14:paraId="26CE777E" w14:textId="59CAE288" w:rsidR="00F11763" w:rsidRDefault="00F11763" w:rsidP="00A844D7">
      <w:pPr>
        <w:spacing w:line="240" w:lineRule="auto"/>
        <w:rPr>
          <w:rStyle w:val="Korostus"/>
        </w:rPr>
      </w:pPr>
    </w:p>
    <w:p w14:paraId="5761595D" w14:textId="4CAE3C72" w:rsidR="00F11763" w:rsidRDefault="00F11763" w:rsidP="00A844D7">
      <w:pPr>
        <w:spacing w:line="240" w:lineRule="auto"/>
        <w:rPr>
          <w:rStyle w:val="Korostus"/>
        </w:rPr>
      </w:pPr>
    </w:p>
    <w:p w14:paraId="5351BE53" w14:textId="01FF58FD" w:rsidR="00F11763" w:rsidRDefault="00F11763" w:rsidP="00A844D7">
      <w:pPr>
        <w:spacing w:line="240" w:lineRule="auto"/>
        <w:rPr>
          <w:rStyle w:val="Korostus"/>
        </w:rPr>
      </w:pPr>
    </w:p>
    <w:p w14:paraId="3C05856D" w14:textId="3ADC8430" w:rsidR="00F11763" w:rsidRDefault="00F11763" w:rsidP="00A844D7">
      <w:pPr>
        <w:spacing w:line="240" w:lineRule="auto"/>
        <w:rPr>
          <w:rStyle w:val="Korostus"/>
        </w:rPr>
      </w:pPr>
    </w:p>
    <w:p w14:paraId="38C7EAE6" w14:textId="688B3BA4" w:rsidR="00F11763" w:rsidRDefault="00F11763" w:rsidP="00A844D7">
      <w:pPr>
        <w:spacing w:line="240" w:lineRule="auto"/>
        <w:rPr>
          <w:rStyle w:val="Korostus"/>
        </w:rPr>
      </w:pPr>
    </w:p>
    <w:p w14:paraId="407BE45C" w14:textId="6BF478D5" w:rsidR="00F11763" w:rsidRDefault="00F11763" w:rsidP="00A844D7">
      <w:pPr>
        <w:spacing w:line="240" w:lineRule="auto"/>
        <w:rPr>
          <w:rStyle w:val="Korostus"/>
        </w:rPr>
      </w:pPr>
    </w:p>
    <w:p w14:paraId="1CCC744C" w14:textId="6A965742" w:rsidR="00F11763" w:rsidRDefault="00F11763" w:rsidP="00A844D7">
      <w:pPr>
        <w:spacing w:line="240" w:lineRule="auto"/>
        <w:rPr>
          <w:rStyle w:val="Korostus"/>
        </w:rPr>
      </w:pPr>
    </w:p>
    <w:p w14:paraId="38AE0EA6" w14:textId="00B2C3D8" w:rsidR="00EE5458" w:rsidRDefault="00EE5458" w:rsidP="00612895">
      <w:pPr>
        <w:rPr>
          <w:rStyle w:val="Korostus"/>
        </w:rPr>
      </w:pPr>
    </w:p>
    <w:p w14:paraId="650FDA2F" w14:textId="055F76E3" w:rsidR="00690E02" w:rsidRDefault="00A844D7" w:rsidP="00612895">
      <w:pPr>
        <w:rPr>
          <w:rStyle w:val="Korostus"/>
        </w:rPr>
      </w:pPr>
      <w:r>
        <w:rPr>
          <w:noProof/>
        </w:rPr>
        <mc:AlternateContent>
          <mc:Choice Requires="wps">
            <w:drawing>
              <wp:anchor distT="0" distB="0" distL="114300" distR="114300" simplePos="0" relativeHeight="251673088" behindDoc="0" locked="0" layoutInCell="1" allowOverlap="1" wp14:anchorId="3A60878E" wp14:editId="392EA838">
                <wp:simplePos x="0" y="0"/>
                <wp:positionH relativeFrom="column">
                  <wp:posOffset>1774835</wp:posOffset>
                </wp:positionH>
                <wp:positionV relativeFrom="paragraph">
                  <wp:posOffset>180010</wp:posOffset>
                </wp:positionV>
                <wp:extent cx="2260800" cy="2073600"/>
                <wp:effectExtent l="19050" t="0" r="25400" b="41275"/>
                <wp:wrapNone/>
                <wp:docPr id="29" name="Vapaamuotoinen: Muoto 29"/>
                <wp:cNvGraphicFramePr/>
                <a:graphic xmlns:a="http://schemas.openxmlformats.org/drawingml/2006/main">
                  <a:graphicData uri="http://schemas.microsoft.com/office/word/2010/wordprocessingShape">
                    <wps:wsp>
                      <wps:cNvSpPr/>
                      <wps:spPr>
                        <a:xfrm>
                          <a:off x="0" y="0"/>
                          <a:ext cx="2260800" cy="2073600"/>
                        </a:xfrm>
                        <a:custGeom>
                          <a:avLst/>
                          <a:gdLst>
                            <a:gd name="connsiteX0" fmla="*/ 86400 w 2260800"/>
                            <a:gd name="connsiteY0" fmla="*/ 0 h 2073600"/>
                            <a:gd name="connsiteX1" fmla="*/ 0 w 2260800"/>
                            <a:gd name="connsiteY1" fmla="*/ 309600 h 2073600"/>
                            <a:gd name="connsiteX2" fmla="*/ 590400 w 2260800"/>
                            <a:gd name="connsiteY2" fmla="*/ 496800 h 2073600"/>
                            <a:gd name="connsiteX3" fmla="*/ 2030400 w 2260800"/>
                            <a:gd name="connsiteY3" fmla="*/ 2073600 h 2073600"/>
                            <a:gd name="connsiteX4" fmla="*/ 2260800 w 2260800"/>
                            <a:gd name="connsiteY4" fmla="*/ 2008800 h 2073600"/>
                            <a:gd name="connsiteX5" fmla="*/ 2260800 w 2260800"/>
                            <a:gd name="connsiteY5" fmla="*/ 2008800 h 2073600"/>
                            <a:gd name="connsiteX6" fmla="*/ 2260800 w 2260800"/>
                            <a:gd name="connsiteY6" fmla="*/ 2008800 h 207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60800" h="2073600">
                              <a:moveTo>
                                <a:pt x="86400" y="0"/>
                              </a:moveTo>
                              <a:lnTo>
                                <a:pt x="0" y="309600"/>
                              </a:lnTo>
                              <a:lnTo>
                                <a:pt x="590400" y="496800"/>
                              </a:lnTo>
                              <a:lnTo>
                                <a:pt x="2030400" y="2073600"/>
                              </a:lnTo>
                              <a:lnTo>
                                <a:pt x="2260800" y="2008800"/>
                              </a:lnTo>
                              <a:lnTo>
                                <a:pt x="2260800" y="2008800"/>
                              </a:lnTo>
                              <a:lnTo>
                                <a:pt x="2260800" y="2008800"/>
                              </a:ln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813EB" id="Vapaamuotoinen: Muoto 29" o:spid="_x0000_s1026" style="position:absolute;margin-left:139.75pt;margin-top:14.15pt;width:178pt;height:163.3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2260800,20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" path="m86400,l,309600,590400,496800,2030400,2073600r230400,-64800l2260800,2008800r,e" filled="f" strokecolor="#00b0f0" strokeweight="1pt">
                <v:stroke joinstyle="miter"/>
                <v:path arrowok="t" o:connecttype="custom" o:connectlocs="86400,0;0,309600;590400,496800;2030400,2073600;2260800,2008800;2260800,2008800;2260800,2008800" o:connectangles="0,0,0,0,0,0,0"/>
              </v:shape>
            </w:pict>
          </mc:Fallback>
        </mc:AlternateContent>
      </w:r>
      <w:r w:rsidR="00690E02">
        <w:rPr>
          <w:noProof/>
        </w:rPr>
        <w:drawing>
          <wp:inline distT="0" distB="0" distL="0" distR="0" wp14:anchorId="1CF964F4" wp14:editId="10AE0E30">
            <wp:extent cx="3954753" cy="6799625"/>
            <wp:effectExtent l="0" t="0" r="8255" b="127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6161" cy="6922401"/>
                    </a:xfrm>
                    <a:prstGeom prst="rect">
                      <a:avLst/>
                    </a:prstGeom>
                  </pic:spPr>
                </pic:pic>
              </a:graphicData>
            </a:graphic>
          </wp:inline>
        </w:drawing>
      </w:r>
    </w:p>
    <w:p w14:paraId="6EC8259E" w14:textId="77777777" w:rsidR="00CA4ADE" w:rsidRDefault="00E66D6C" w:rsidP="003B19AE">
      <w:pPr>
        <w:pStyle w:val="Leipteksti"/>
        <w:spacing w:line="120" w:lineRule="auto"/>
        <w:rPr>
          <w:rFonts w:asciiTheme="majorHAnsi" w:hAnsiTheme="majorHAnsi" w:cstheme="majorHAnsi"/>
          <w:i/>
          <w:iCs/>
          <w:noProof/>
          <w:lang w:eastAsia="fi-FI"/>
        </w:rPr>
      </w:pPr>
      <w:r w:rsidRPr="00A844D7">
        <w:rPr>
          <w:rFonts w:asciiTheme="majorHAnsi" w:hAnsiTheme="majorHAnsi" w:cstheme="majorHAnsi"/>
          <w:i/>
          <w:iCs/>
          <w:noProof/>
          <w:lang w:eastAsia="fi-FI"/>
        </w:rPr>
        <w:t>Ote</w:t>
      </w:r>
      <w:r w:rsidR="005C6E48" w:rsidRPr="00A844D7">
        <w:rPr>
          <w:rFonts w:asciiTheme="majorHAnsi" w:hAnsiTheme="majorHAnsi" w:cstheme="majorHAnsi"/>
          <w:i/>
          <w:iCs/>
          <w:noProof/>
          <w:lang w:eastAsia="fi-FI"/>
        </w:rPr>
        <w:t xml:space="preserve"> suunnittelualueella</w:t>
      </w:r>
      <w:r w:rsidRPr="00A844D7">
        <w:rPr>
          <w:rFonts w:asciiTheme="majorHAnsi" w:hAnsiTheme="majorHAnsi" w:cstheme="majorHAnsi"/>
          <w:i/>
          <w:iCs/>
          <w:noProof/>
          <w:lang w:eastAsia="fi-FI"/>
        </w:rPr>
        <w:t xml:space="preserve"> voimassa olevasta </w:t>
      </w:r>
      <w:r w:rsidR="005C6E48" w:rsidRPr="00A844D7">
        <w:rPr>
          <w:rFonts w:asciiTheme="majorHAnsi" w:hAnsiTheme="majorHAnsi" w:cstheme="majorHAnsi"/>
          <w:i/>
          <w:iCs/>
          <w:noProof/>
          <w:lang w:eastAsia="fi-FI"/>
        </w:rPr>
        <w:t>rakennuskaavasta vuodelta 1977.</w:t>
      </w:r>
      <w:r w:rsidR="00A844D7" w:rsidRPr="00A844D7">
        <w:rPr>
          <w:rFonts w:asciiTheme="majorHAnsi" w:hAnsiTheme="majorHAnsi" w:cstheme="majorHAnsi"/>
          <w:i/>
          <w:iCs/>
          <w:noProof/>
          <w:lang w:eastAsia="fi-FI"/>
        </w:rPr>
        <w:t xml:space="preserve"> </w:t>
      </w:r>
    </w:p>
    <w:p w14:paraId="504F470C" w14:textId="0F5820EE" w:rsidR="00A844D7" w:rsidRDefault="00A844D7" w:rsidP="003B19AE">
      <w:pPr>
        <w:pStyle w:val="Leipteksti"/>
        <w:spacing w:line="120" w:lineRule="auto"/>
        <w:rPr>
          <w:rFonts w:asciiTheme="majorHAnsi" w:hAnsiTheme="majorHAnsi" w:cstheme="majorHAnsi"/>
          <w:i/>
          <w:iCs/>
          <w:noProof/>
          <w:lang w:eastAsia="fi-FI"/>
        </w:rPr>
      </w:pPr>
      <w:r w:rsidRPr="00A844D7">
        <w:rPr>
          <w:rFonts w:asciiTheme="majorHAnsi" w:hAnsiTheme="majorHAnsi" w:cstheme="majorHAnsi"/>
          <w:i/>
          <w:iCs/>
          <w:noProof/>
          <w:lang w:eastAsia="fi-FI"/>
        </w:rPr>
        <w:t>Suunnittelualueen sijainti on merkitty karttaan vaaleansinisellä rajauksella.</w:t>
      </w:r>
    </w:p>
    <w:p w14:paraId="64C54A71" w14:textId="7FC5C9C2" w:rsidR="00A844D7" w:rsidRDefault="00A844D7" w:rsidP="00A844D7">
      <w:pPr>
        <w:pStyle w:val="Leipteksti"/>
        <w:spacing w:line="240" w:lineRule="auto"/>
        <w:rPr>
          <w:rFonts w:asciiTheme="majorHAnsi" w:hAnsiTheme="majorHAnsi" w:cstheme="majorHAnsi"/>
          <w:i/>
          <w:iCs/>
          <w:noProof/>
          <w:lang w:eastAsia="fi-FI"/>
        </w:rPr>
      </w:pPr>
    </w:p>
    <w:p w14:paraId="61DA0937" w14:textId="77777777" w:rsidR="00A844D7" w:rsidRPr="00A844D7" w:rsidRDefault="00A844D7" w:rsidP="00A844D7">
      <w:pPr>
        <w:pStyle w:val="Leipteksti"/>
        <w:spacing w:line="240" w:lineRule="auto"/>
        <w:rPr>
          <w:rFonts w:asciiTheme="majorHAnsi" w:hAnsiTheme="majorHAnsi" w:cstheme="majorHAnsi"/>
          <w:i/>
          <w:iCs/>
          <w:noProof/>
          <w:lang w:eastAsia="fi-FI"/>
        </w:rPr>
      </w:pPr>
    </w:p>
    <w:p w14:paraId="5832AF7C" w14:textId="77777777" w:rsidR="00FE0B8E" w:rsidRPr="007A2BF5" w:rsidRDefault="00FE0B8E" w:rsidP="009B7897">
      <w:pPr>
        <w:pStyle w:val="Otsikko2"/>
        <w:rPr>
          <w:sz w:val="22"/>
          <w:szCs w:val="22"/>
        </w:rPr>
      </w:pPr>
      <w:r w:rsidRPr="007A2BF5">
        <w:rPr>
          <w:sz w:val="22"/>
          <w:szCs w:val="22"/>
        </w:rPr>
        <w:lastRenderedPageBreak/>
        <w:t>Maanomistus</w:t>
      </w:r>
    </w:p>
    <w:p w14:paraId="5C67CD93" w14:textId="402A7E5D" w:rsidR="00936B24" w:rsidRPr="007A2BF5" w:rsidRDefault="005F7351" w:rsidP="005C0FA6">
      <w:pPr>
        <w:pStyle w:val="Leipteksti"/>
        <w:rPr>
          <w:sz w:val="22"/>
          <w:szCs w:val="22"/>
        </w:rPr>
      </w:pPr>
      <w:r w:rsidRPr="007A2BF5">
        <w:rPr>
          <w:sz w:val="22"/>
          <w:szCs w:val="22"/>
        </w:rPr>
        <w:t>Alue on pääasiassa kaupungin omist</w:t>
      </w:r>
      <w:r w:rsidR="00F245E8" w:rsidRPr="007A2BF5">
        <w:rPr>
          <w:sz w:val="22"/>
          <w:szCs w:val="22"/>
        </w:rPr>
        <w:t>uksessa</w:t>
      </w:r>
      <w:r w:rsidRPr="007A2BF5">
        <w:rPr>
          <w:sz w:val="22"/>
          <w:szCs w:val="22"/>
        </w:rPr>
        <w:t>, mutta kaava-alueella oleva erillispientalojen korttelialue on yksityis</w:t>
      </w:r>
      <w:r w:rsidR="00F245E8" w:rsidRPr="007A2BF5">
        <w:rPr>
          <w:sz w:val="22"/>
          <w:szCs w:val="22"/>
        </w:rPr>
        <w:t>ten tahojen omistuksessa</w:t>
      </w:r>
      <w:r w:rsidRPr="007A2BF5">
        <w:rPr>
          <w:sz w:val="22"/>
          <w:szCs w:val="22"/>
        </w:rPr>
        <w:t>.</w:t>
      </w:r>
    </w:p>
    <w:p w14:paraId="15466868" w14:textId="77777777" w:rsidR="001C3D5C" w:rsidRPr="007A2BF5" w:rsidRDefault="001C3D5C" w:rsidP="009B7897">
      <w:pPr>
        <w:pStyle w:val="Otsikko2"/>
        <w:rPr>
          <w:sz w:val="22"/>
          <w:szCs w:val="22"/>
        </w:rPr>
      </w:pPr>
      <w:r w:rsidRPr="007A2BF5">
        <w:rPr>
          <w:sz w:val="22"/>
          <w:szCs w:val="22"/>
        </w:rPr>
        <w:t>Muut hankkeet, suunnitelmat, päätökset</w:t>
      </w:r>
    </w:p>
    <w:p w14:paraId="492015C1" w14:textId="07D8ADA9" w:rsidR="009F7F40" w:rsidRPr="007A2BF5" w:rsidRDefault="00D031B9" w:rsidP="000C7B81">
      <w:pPr>
        <w:rPr>
          <w:sz w:val="22"/>
          <w:szCs w:val="22"/>
        </w:rPr>
      </w:pPr>
      <w:r w:rsidRPr="007A2BF5">
        <w:rPr>
          <w:sz w:val="22"/>
          <w:szCs w:val="22"/>
        </w:rPr>
        <w:t xml:space="preserve">Asemakaava </w:t>
      </w:r>
      <w:r w:rsidR="009B7897" w:rsidRPr="007A2BF5">
        <w:rPr>
          <w:sz w:val="22"/>
          <w:szCs w:val="22"/>
        </w:rPr>
        <w:t xml:space="preserve">työ on käynnistynyt </w:t>
      </w:r>
      <w:r w:rsidR="00530F9C" w:rsidRPr="007A2BF5">
        <w:rPr>
          <w:sz w:val="22"/>
          <w:szCs w:val="22"/>
        </w:rPr>
        <w:t xml:space="preserve">kaupungin </w:t>
      </w:r>
      <w:r w:rsidR="00387DAB" w:rsidRPr="007A2BF5">
        <w:rPr>
          <w:sz w:val="22"/>
          <w:szCs w:val="22"/>
        </w:rPr>
        <w:t>aloitteesta.</w:t>
      </w:r>
      <w:r w:rsidR="00D16B03" w:rsidRPr="007A2BF5">
        <w:rPr>
          <w:sz w:val="22"/>
          <w:szCs w:val="22"/>
        </w:rPr>
        <w:t xml:space="preserve"> Ennen kaavatyön</w:t>
      </w:r>
      <w:r w:rsidR="005549F7" w:rsidRPr="007A2BF5">
        <w:rPr>
          <w:sz w:val="22"/>
          <w:szCs w:val="22"/>
        </w:rPr>
        <w:t xml:space="preserve"> alkamista</w:t>
      </w:r>
      <w:r w:rsidR="00D16B03" w:rsidRPr="007A2BF5">
        <w:rPr>
          <w:sz w:val="22"/>
          <w:szCs w:val="22"/>
        </w:rPr>
        <w:t xml:space="preserve"> suunnittelualueella on tehty katusuunnitelmat, jotka ohjaavat alueen asemakaavasuunnittelua.</w:t>
      </w:r>
    </w:p>
    <w:p w14:paraId="6F7EA522" w14:textId="3D67700A" w:rsidR="003C6D15" w:rsidRPr="001D1CCD" w:rsidRDefault="003C6D15" w:rsidP="00A844D7">
      <w:pPr>
        <w:pStyle w:val="Otsikko1"/>
        <w:numPr>
          <w:ilvl w:val="0"/>
          <w:numId w:val="0"/>
        </w:numPr>
      </w:pPr>
      <w:r w:rsidRPr="001D1CCD">
        <w:t>Kaavan vaikutusten arviointi</w:t>
      </w:r>
      <w:r w:rsidR="00F76E9D" w:rsidRPr="001D1CCD">
        <w:t xml:space="preserve"> ja selvitykset</w:t>
      </w:r>
    </w:p>
    <w:p w14:paraId="6891EE21" w14:textId="77777777" w:rsidR="001C3D5C" w:rsidRPr="001C7871" w:rsidRDefault="00FE2802" w:rsidP="009B7897">
      <w:pPr>
        <w:pStyle w:val="Otsikko2"/>
        <w:rPr>
          <w:sz w:val="22"/>
          <w:szCs w:val="22"/>
        </w:rPr>
      </w:pPr>
      <w:r w:rsidRPr="001C7871">
        <w:rPr>
          <w:sz w:val="22"/>
          <w:szCs w:val="22"/>
        </w:rPr>
        <w:t>Vaikutusten arviointi</w:t>
      </w:r>
    </w:p>
    <w:p w14:paraId="41694DAB" w14:textId="77777777" w:rsidR="008E5687" w:rsidRPr="001C7871" w:rsidRDefault="008E5687" w:rsidP="008E5687">
      <w:pPr>
        <w:rPr>
          <w:sz w:val="22"/>
          <w:szCs w:val="22"/>
        </w:rPr>
      </w:pPr>
      <w:r w:rsidRPr="001C7871">
        <w:rPr>
          <w:sz w:val="22"/>
          <w:szCs w:val="22"/>
        </w:rPr>
        <w:t xml:space="preserve">Kaavaprosessin aikana arvioidaan kaavamuutoksen toteuttamisen merkittäviä välittömiä ja välillisiä vaikutuksia (MRL 9 § ja MRA 1 §). Vaikutusten arviointi perustuu selvityksiin ja muuhun kaavoitustyön aikana saatuun tietoon. </w:t>
      </w:r>
    </w:p>
    <w:p w14:paraId="7FD55F40" w14:textId="77777777" w:rsidR="008E5687" w:rsidRPr="001C7871" w:rsidRDefault="008E5687" w:rsidP="008E5687">
      <w:pPr>
        <w:spacing w:before="0"/>
        <w:rPr>
          <w:sz w:val="22"/>
          <w:szCs w:val="22"/>
        </w:rPr>
      </w:pPr>
      <w:r w:rsidRPr="001C7871">
        <w:rPr>
          <w:sz w:val="22"/>
          <w:szCs w:val="22"/>
        </w:rPr>
        <w:t>Vaikutuksia arvioidaan suunnittelutyön aikana koko kaavaprosessin ajan ja se perustuu riittäviin lähtötilanteen tietojen selvittämiseen. Arvioidut vaikutukset kuvataan kaavaselostuksessa. Tässä työssä keskeisimpinä arvioidaan vaikutukset:</w:t>
      </w:r>
    </w:p>
    <w:p w14:paraId="7C8724F2" w14:textId="3330F25A" w:rsidR="005C0FA6" w:rsidRPr="001C7871" w:rsidRDefault="008C54E2" w:rsidP="004172DE">
      <w:pPr>
        <w:numPr>
          <w:ilvl w:val="0"/>
          <w:numId w:val="26"/>
        </w:numPr>
        <w:spacing w:before="0" w:after="0"/>
        <w:ind w:left="714" w:hanging="357"/>
        <w:rPr>
          <w:color w:val="000000"/>
          <w:sz w:val="22"/>
          <w:szCs w:val="22"/>
        </w:rPr>
      </w:pPr>
      <w:r w:rsidRPr="001C7871">
        <w:rPr>
          <w:color w:val="000000"/>
          <w:sz w:val="22"/>
          <w:szCs w:val="22"/>
        </w:rPr>
        <w:t>Kaava-a</w:t>
      </w:r>
      <w:r w:rsidR="004172DE" w:rsidRPr="001C7871">
        <w:rPr>
          <w:color w:val="000000"/>
          <w:sz w:val="22"/>
          <w:szCs w:val="22"/>
        </w:rPr>
        <w:t>lueen liikennejärjestelmään</w:t>
      </w:r>
      <w:r w:rsidR="00E62F41" w:rsidRPr="001C7871">
        <w:rPr>
          <w:color w:val="000000"/>
          <w:sz w:val="22"/>
          <w:szCs w:val="22"/>
        </w:rPr>
        <w:t>.</w:t>
      </w:r>
    </w:p>
    <w:p w14:paraId="3301DAEB" w14:textId="25070C81" w:rsidR="00E62F41" w:rsidRPr="001C7871" w:rsidRDefault="008C54E2" w:rsidP="004172DE">
      <w:pPr>
        <w:numPr>
          <w:ilvl w:val="0"/>
          <w:numId w:val="26"/>
        </w:numPr>
        <w:spacing w:before="0" w:after="0"/>
        <w:ind w:left="714" w:hanging="357"/>
        <w:rPr>
          <w:color w:val="000000"/>
          <w:sz w:val="22"/>
          <w:szCs w:val="22"/>
        </w:rPr>
      </w:pPr>
      <w:r w:rsidRPr="001C7871">
        <w:rPr>
          <w:color w:val="000000"/>
          <w:sz w:val="22"/>
          <w:szCs w:val="22"/>
        </w:rPr>
        <w:t>K</w:t>
      </w:r>
      <w:r w:rsidR="00E62F41" w:rsidRPr="001C7871">
        <w:rPr>
          <w:color w:val="000000"/>
          <w:sz w:val="22"/>
          <w:szCs w:val="22"/>
        </w:rPr>
        <w:t>aava-alueen viheralueisiin.</w:t>
      </w:r>
    </w:p>
    <w:p w14:paraId="67A14B60" w14:textId="4600EF17" w:rsidR="008E5687" w:rsidRDefault="008E5687" w:rsidP="004172DE">
      <w:pPr>
        <w:spacing w:before="0"/>
        <w:ind w:left="720"/>
        <w:rPr>
          <w:color w:val="000000"/>
        </w:rPr>
      </w:pPr>
    </w:p>
    <w:p w14:paraId="31D59EA2" w14:textId="77777777" w:rsidR="00936B24" w:rsidRPr="00970E25" w:rsidRDefault="00936B24" w:rsidP="00936B24">
      <w:pPr>
        <w:spacing w:before="0"/>
        <w:ind w:left="720"/>
        <w:rPr>
          <w:color w:val="000000"/>
        </w:rPr>
      </w:pPr>
    </w:p>
    <w:p w14:paraId="6B3370E2" w14:textId="77777777" w:rsidR="001C3D5C" w:rsidRPr="001C7871" w:rsidRDefault="001C3D5C" w:rsidP="009B7897">
      <w:pPr>
        <w:pStyle w:val="Otsikko2"/>
        <w:rPr>
          <w:sz w:val="22"/>
          <w:szCs w:val="22"/>
        </w:rPr>
      </w:pPr>
      <w:r w:rsidRPr="001C7871">
        <w:rPr>
          <w:sz w:val="22"/>
          <w:szCs w:val="22"/>
        </w:rPr>
        <w:t>Lähtötietoina olemassa olevat selvitykset</w:t>
      </w:r>
    </w:p>
    <w:p w14:paraId="2F7E8B9C" w14:textId="212FB161" w:rsidR="00387DAB" w:rsidRPr="001C7871" w:rsidRDefault="00AA5D2D" w:rsidP="00A57F88">
      <w:pPr>
        <w:rPr>
          <w:sz w:val="22"/>
          <w:szCs w:val="22"/>
        </w:rPr>
      </w:pPr>
      <w:bookmarkStart w:id="2" w:name="_Hlk31803643"/>
      <w:r w:rsidRPr="001C7871">
        <w:rPr>
          <w:sz w:val="22"/>
          <w:szCs w:val="22"/>
        </w:rPr>
        <w:t>Kaavahankkeen kannalta tärkeitä tausta-aineistoja ovat:</w:t>
      </w:r>
      <w:r w:rsidR="00C95C6D" w:rsidRPr="001C7871">
        <w:rPr>
          <w:sz w:val="22"/>
          <w:szCs w:val="22"/>
        </w:rPr>
        <w:t xml:space="preserve"> </w:t>
      </w:r>
    </w:p>
    <w:p w14:paraId="30C78E34" w14:textId="65D7E093" w:rsidR="00770447" w:rsidRPr="001C7871" w:rsidRDefault="00770447" w:rsidP="00C95C6D">
      <w:pPr>
        <w:pStyle w:val="Luettelokappale"/>
        <w:numPr>
          <w:ilvl w:val="0"/>
          <w:numId w:val="37"/>
        </w:numPr>
        <w:rPr>
          <w:sz w:val="22"/>
          <w:szCs w:val="22"/>
        </w:rPr>
      </w:pPr>
      <w:r w:rsidRPr="001C7871">
        <w:rPr>
          <w:sz w:val="22"/>
          <w:szCs w:val="22"/>
        </w:rPr>
        <w:t>Ristiinan kirkonkylän seudun oikeusvaikutteisen yleiskaavan</w:t>
      </w:r>
      <w:r w:rsidR="008058EB">
        <w:rPr>
          <w:sz w:val="22"/>
          <w:szCs w:val="22"/>
        </w:rPr>
        <w:t xml:space="preserve"> (2020)</w:t>
      </w:r>
      <w:r w:rsidRPr="001C7871">
        <w:rPr>
          <w:sz w:val="22"/>
          <w:szCs w:val="22"/>
        </w:rPr>
        <w:t xml:space="preserve"> aineistot.</w:t>
      </w:r>
    </w:p>
    <w:p w14:paraId="3DB4AC1B" w14:textId="596FB059" w:rsidR="00C95C6D" w:rsidRPr="001C7871" w:rsidRDefault="008E0288" w:rsidP="00C95C6D">
      <w:pPr>
        <w:pStyle w:val="Luettelokappale"/>
        <w:numPr>
          <w:ilvl w:val="0"/>
          <w:numId w:val="37"/>
        </w:numPr>
        <w:rPr>
          <w:sz w:val="22"/>
          <w:szCs w:val="22"/>
        </w:rPr>
      </w:pPr>
      <w:r w:rsidRPr="001C7871">
        <w:rPr>
          <w:sz w:val="22"/>
          <w:szCs w:val="22"/>
        </w:rPr>
        <w:t>A</w:t>
      </w:r>
      <w:r w:rsidR="00C95C6D" w:rsidRPr="001C7871">
        <w:rPr>
          <w:sz w:val="22"/>
          <w:szCs w:val="22"/>
        </w:rPr>
        <w:t>lueen katusuunnitelmat</w:t>
      </w:r>
      <w:r w:rsidR="00E62F41" w:rsidRPr="001C7871">
        <w:rPr>
          <w:sz w:val="22"/>
          <w:szCs w:val="22"/>
        </w:rPr>
        <w:t>.</w:t>
      </w:r>
    </w:p>
    <w:p w14:paraId="7D6BCA24" w14:textId="2F949581" w:rsidR="008E0288" w:rsidRPr="001C7871" w:rsidRDefault="008E0288" w:rsidP="00C95C6D">
      <w:pPr>
        <w:pStyle w:val="Luettelokappale"/>
        <w:numPr>
          <w:ilvl w:val="0"/>
          <w:numId w:val="37"/>
        </w:numPr>
        <w:rPr>
          <w:sz w:val="22"/>
          <w:szCs w:val="22"/>
        </w:rPr>
      </w:pPr>
      <w:r w:rsidRPr="001C7871">
        <w:rPr>
          <w:sz w:val="22"/>
          <w:szCs w:val="22"/>
        </w:rPr>
        <w:t>Aluee</w:t>
      </w:r>
      <w:r w:rsidR="00206CA6">
        <w:rPr>
          <w:sz w:val="22"/>
          <w:szCs w:val="22"/>
        </w:rPr>
        <w:t>n</w:t>
      </w:r>
      <w:r w:rsidRPr="001C7871">
        <w:rPr>
          <w:sz w:val="22"/>
          <w:szCs w:val="22"/>
        </w:rPr>
        <w:t xml:space="preserve"> ja sen lähiympäristö</w:t>
      </w:r>
      <w:r w:rsidR="00206CA6">
        <w:rPr>
          <w:sz w:val="22"/>
          <w:szCs w:val="22"/>
        </w:rPr>
        <w:t xml:space="preserve">n </w:t>
      </w:r>
      <w:r w:rsidRPr="001C7871">
        <w:rPr>
          <w:sz w:val="22"/>
          <w:szCs w:val="22"/>
        </w:rPr>
        <w:t>voimassa olevat kaavat</w:t>
      </w:r>
      <w:r w:rsidR="00E62F41" w:rsidRPr="001C7871">
        <w:rPr>
          <w:sz w:val="22"/>
          <w:szCs w:val="22"/>
        </w:rPr>
        <w:t>.</w:t>
      </w:r>
    </w:p>
    <w:p w14:paraId="0B28072F" w14:textId="77777777" w:rsidR="008E0288" w:rsidRDefault="008E0288" w:rsidP="00770447">
      <w:pPr>
        <w:pStyle w:val="Luettelokappale"/>
      </w:pPr>
    </w:p>
    <w:p w14:paraId="46B64572" w14:textId="496EB8CF" w:rsidR="00387DAB" w:rsidRDefault="00387DAB" w:rsidP="00387DAB">
      <w:pPr>
        <w:pStyle w:val="Leipteksti"/>
      </w:pPr>
      <w:bookmarkStart w:id="3" w:name="_Hlk31804842"/>
      <w:bookmarkEnd w:id="2"/>
    </w:p>
    <w:bookmarkEnd w:id="3"/>
    <w:p w14:paraId="5992FB15" w14:textId="77777777" w:rsidR="00936B24" w:rsidRPr="00387DAB" w:rsidRDefault="00936B24" w:rsidP="00387DAB">
      <w:pPr>
        <w:pStyle w:val="Leipteksti"/>
      </w:pPr>
    </w:p>
    <w:p w14:paraId="76B73835" w14:textId="77777777" w:rsidR="003C6D15" w:rsidRPr="001C7871" w:rsidRDefault="00AA2BD9" w:rsidP="009B7897">
      <w:pPr>
        <w:pStyle w:val="Otsikko1"/>
        <w:rPr>
          <w:sz w:val="24"/>
          <w:szCs w:val="24"/>
        </w:rPr>
      </w:pPr>
      <w:r w:rsidRPr="001C7871">
        <w:rPr>
          <w:sz w:val="24"/>
          <w:szCs w:val="24"/>
        </w:rPr>
        <w:t>S</w:t>
      </w:r>
      <w:r w:rsidR="003C6D15" w:rsidRPr="001C7871">
        <w:rPr>
          <w:sz w:val="24"/>
          <w:szCs w:val="24"/>
        </w:rPr>
        <w:t>uunnittelutyön osalliset</w:t>
      </w:r>
    </w:p>
    <w:p w14:paraId="6DF43273" w14:textId="77777777" w:rsidR="007B0581" w:rsidRPr="001C7871" w:rsidRDefault="007B0581" w:rsidP="000C7B81">
      <w:pPr>
        <w:rPr>
          <w:sz w:val="22"/>
          <w:szCs w:val="22"/>
        </w:rPr>
      </w:pPr>
      <w:r w:rsidRPr="001C7871">
        <w:rPr>
          <w:sz w:val="22"/>
          <w:szCs w:val="22"/>
        </w:rPr>
        <w:t>Kaavoitusmenettelyn tulee perustua riittävään vuorovaikutukseen</w:t>
      </w:r>
      <w:r w:rsidR="00D4284D" w:rsidRPr="001C7871">
        <w:rPr>
          <w:sz w:val="22"/>
          <w:szCs w:val="22"/>
        </w:rPr>
        <w:t xml:space="preserve"> osallisten kanssa ja myös tätä kautta saatavaan asiantuntemukseen (MRL 1 §). </w:t>
      </w:r>
      <w:r w:rsidR="00F17ECA" w:rsidRPr="001C7871">
        <w:rPr>
          <w:sz w:val="22"/>
          <w:szCs w:val="22"/>
        </w:rPr>
        <w:t>Osallisia ovat kaikki ne, joiden asumiseen, työntekoon tai muihin oloihin kaava saattaa huomattavasti vaikuttaa sekä viranomaiset ja yhteisöt, joiden toimialaa suunnittelussa käsitellään. Alla on lueteltu s</w:t>
      </w:r>
      <w:r w:rsidR="00D4284D" w:rsidRPr="001C7871">
        <w:rPr>
          <w:sz w:val="22"/>
          <w:szCs w:val="22"/>
        </w:rPr>
        <w:t xml:space="preserve">uunnittelutyön </w:t>
      </w:r>
      <w:r w:rsidR="00F17ECA" w:rsidRPr="001C7871">
        <w:rPr>
          <w:sz w:val="22"/>
          <w:szCs w:val="22"/>
        </w:rPr>
        <w:t xml:space="preserve">keskeiset </w:t>
      </w:r>
      <w:r w:rsidR="00D4284D" w:rsidRPr="001C7871">
        <w:rPr>
          <w:sz w:val="22"/>
          <w:szCs w:val="22"/>
        </w:rPr>
        <w:t>osalliset:</w:t>
      </w:r>
    </w:p>
    <w:p w14:paraId="4C4066E1" w14:textId="77777777" w:rsidR="001E722A" w:rsidRPr="001C7871" w:rsidRDefault="001E722A" w:rsidP="001E722A">
      <w:pPr>
        <w:pStyle w:val="Leipteksti"/>
        <w:numPr>
          <w:ilvl w:val="0"/>
          <w:numId w:val="5"/>
        </w:numPr>
        <w:rPr>
          <w:sz w:val="22"/>
          <w:szCs w:val="22"/>
        </w:rPr>
      </w:pPr>
      <w:r w:rsidRPr="001C7871">
        <w:rPr>
          <w:sz w:val="22"/>
          <w:szCs w:val="22"/>
        </w:rPr>
        <w:t>Kaavan ja sen vaikutusalueen maanomistajat, asukkaat, yritykset ja elinkeinon harjoittajat</w:t>
      </w:r>
    </w:p>
    <w:p w14:paraId="5DB79E61" w14:textId="77777777" w:rsidR="001E722A" w:rsidRPr="001C7871" w:rsidRDefault="001E722A" w:rsidP="001E722A">
      <w:pPr>
        <w:pStyle w:val="Leipteksti"/>
        <w:numPr>
          <w:ilvl w:val="0"/>
          <w:numId w:val="5"/>
        </w:numPr>
        <w:spacing w:before="0" w:line="240" w:lineRule="auto"/>
        <w:rPr>
          <w:sz w:val="22"/>
          <w:szCs w:val="22"/>
        </w:rPr>
      </w:pPr>
      <w:r w:rsidRPr="001C7871">
        <w:rPr>
          <w:sz w:val="22"/>
          <w:szCs w:val="22"/>
        </w:rPr>
        <w:t>Viranomaiset, joiden toimialaa suunnittelussa käsitellään:</w:t>
      </w:r>
    </w:p>
    <w:p w14:paraId="6843C481" w14:textId="77777777" w:rsidR="001E722A" w:rsidRPr="001C7871" w:rsidRDefault="001E722A" w:rsidP="00353B04">
      <w:pPr>
        <w:pStyle w:val="Leipteksti"/>
        <w:numPr>
          <w:ilvl w:val="1"/>
          <w:numId w:val="5"/>
        </w:numPr>
        <w:spacing w:before="0" w:after="60" w:line="240" w:lineRule="auto"/>
        <w:ind w:left="1434" w:hanging="357"/>
        <w:rPr>
          <w:sz w:val="22"/>
          <w:szCs w:val="22"/>
        </w:rPr>
      </w:pPr>
      <w:r w:rsidRPr="001C7871">
        <w:rPr>
          <w:sz w:val="22"/>
          <w:szCs w:val="22"/>
        </w:rPr>
        <w:t>K</w:t>
      </w:r>
      <w:r w:rsidR="00387DAB" w:rsidRPr="001C7871">
        <w:rPr>
          <w:sz w:val="22"/>
          <w:szCs w:val="22"/>
        </w:rPr>
        <w:t>aupungin</w:t>
      </w:r>
      <w:r w:rsidRPr="001C7871">
        <w:rPr>
          <w:sz w:val="22"/>
          <w:szCs w:val="22"/>
        </w:rPr>
        <w:t xml:space="preserve"> hallintokunnat</w:t>
      </w:r>
    </w:p>
    <w:p w14:paraId="0AD67DD4" w14:textId="77777777" w:rsidR="001E722A" w:rsidRPr="001C7871" w:rsidRDefault="008252B9" w:rsidP="00407965">
      <w:pPr>
        <w:pStyle w:val="Leipteksti"/>
        <w:numPr>
          <w:ilvl w:val="2"/>
          <w:numId w:val="5"/>
        </w:numPr>
        <w:spacing w:before="0" w:after="40" w:line="240" w:lineRule="auto"/>
        <w:ind w:left="2154" w:hanging="357"/>
        <w:rPr>
          <w:sz w:val="22"/>
          <w:szCs w:val="22"/>
        </w:rPr>
      </w:pPr>
      <w:r w:rsidRPr="001C7871">
        <w:rPr>
          <w:sz w:val="22"/>
          <w:szCs w:val="22"/>
        </w:rPr>
        <w:lastRenderedPageBreak/>
        <w:t>rakennusvalvonta</w:t>
      </w:r>
    </w:p>
    <w:p w14:paraId="61A5F63F" w14:textId="77777777" w:rsidR="0098348A" w:rsidRPr="001C7871" w:rsidRDefault="008252B9" w:rsidP="00D73275">
      <w:pPr>
        <w:pStyle w:val="Leipteksti"/>
        <w:numPr>
          <w:ilvl w:val="2"/>
          <w:numId w:val="5"/>
        </w:numPr>
        <w:spacing w:before="0" w:after="40" w:line="240" w:lineRule="auto"/>
        <w:ind w:left="2154" w:hanging="357"/>
        <w:rPr>
          <w:sz w:val="22"/>
          <w:szCs w:val="22"/>
        </w:rPr>
      </w:pPr>
      <w:r w:rsidRPr="001C7871">
        <w:rPr>
          <w:sz w:val="22"/>
          <w:szCs w:val="22"/>
        </w:rPr>
        <w:t>ympäristö</w:t>
      </w:r>
      <w:r w:rsidR="0098348A" w:rsidRPr="001C7871">
        <w:rPr>
          <w:sz w:val="22"/>
          <w:szCs w:val="22"/>
        </w:rPr>
        <w:t>palvelut</w:t>
      </w:r>
    </w:p>
    <w:p w14:paraId="36E4AC9F" w14:textId="77777777" w:rsidR="008252B9" w:rsidRPr="001C7871" w:rsidRDefault="008252B9" w:rsidP="00D73275">
      <w:pPr>
        <w:pStyle w:val="Leipteksti"/>
        <w:numPr>
          <w:ilvl w:val="2"/>
          <w:numId w:val="5"/>
        </w:numPr>
        <w:spacing w:before="0" w:after="40" w:line="240" w:lineRule="auto"/>
        <w:ind w:left="2154" w:hanging="357"/>
        <w:rPr>
          <w:sz w:val="22"/>
          <w:szCs w:val="22"/>
        </w:rPr>
      </w:pPr>
      <w:r w:rsidRPr="001C7871">
        <w:rPr>
          <w:sz w:val="22"/>
          <w:szCs w:val="22"/>
        </w:rPr>
        <w:t>k</w:t>
      </w:r>
      <w:r w:rsidR="0098348A" w:rsidRPr="001C7871">
        <w:rPr>
          <w:sz w:val="22"/>
          <w:szCs w:val="22"/>
        </w:rPr>
        <w:t>aupunkiympäristö</w:t>
      </w:r>
    </w:p>
    <w:p w14:paraId="266CC23B" w14:textId="4C97F074" w:rsidR="001E722A" w:rsidRPr="001C7871" w:rsidRDefault="00387DAB" w:rsidP="004172DE">
      <w:pPr>
        <w:pStyle w:val="Leipteksti"/>
        <w:numPr>
          <w:ilvl w:val="1"/>
          <w:numId w:val="5"/>
        </w:numPr>
        <w:spacing w:before="0" w:after="60" w:line="240" w:lineRule="auto"/>
        <w:ind w:left="1434" w:hanging="357"/>
        <w:rPr>
          <w:sz w:val="22"/>
          <w:szCs w:val="22"/>
        </w:rPr>
      </w:pPr>
      <w:r w:rsidRPr="001C7871">
        <w:rPr>
          <w:sz w:val="22"/>
          <w:szCs w:val="22"/>
        </w:rPr>
        <w:t>Etelä-Savon</w:t>
      </w:r>
      <w:r w:rsidR="001E722A" w:rsidRPr="001C7871">
        <w:rPr>
          <w:sz w:val="22"/>
          <w:szCs w:val="22"/>
        </w:rPr>
        <w:t xml:space="preserve"> elinkeino-, liikenne- ja ympäristökeskus (alueidenkäyttö ja kaavoitus)</w:t>
      </w:r>
    </w:p>
    <w:p w14:paraId="736EF76E" w14:textId="45F3641F" w:rsidR="00387DAB" w:rsidRPr="001C7871" w:rsidRDefault="00387DAB" w:rsidP="004172DE">
      <w:pPr>
        <w:pStyle w:val="Leipteksti"/>
        <w:numPr>
          <w:ilvl w:val="1"/>
          <w:numId w:val="5"/>
        </w:numPr>
        <w:spacing w:before="0" w:after="60" w:line="240" w:lineRule="auto"/>
        <w:ind w:left="1434" w:hanging="357"/>
        <w:rPr>
          <w:sz w:val="22"/>
          <w:szCs w:val="22"/>
        </w:rPr>
      </w:pPr>
      <w:r w:rsidRPr="001C7871">
        <w:rPr>
          <w:sz w:val="22"/>
          <w:szCs w:val="22"/>
        </w:rPr>
        <w:t>Väylävirasto</w:t>
      </w:r>
    </w:p>
    <w:p w14:paraId="03172689" w14:textId="77777777" w:rsidR="001E722A" w:rsidRPr="001C7871" w:rsidRDefault="00387DAB" w:rsidP="00353B04">
      <w:pPr>
        <w:pStyle w:val="Leipteksti"/>
        <w:numPr>
          <w:ilvl w:val="1"/>
          <w:numId w:val="5"/>
        </w:numPr>
        <w:spacing w:before="0" w:after="60" w:line="240" w:lineRule="auto"/>
        <w:ind w:left="1434" w:hanging="357"/>
        <w:rPr>
          <w:sz w:val="22"/>
          <w:szCs w:val="22"/>
        </w:rPr>
      </w:pPr>
      <w:r w:rsidRPr="001C7871">
        <w:rPr>
          <w:sz w:val="22"/>
          <w:szCs w:val="22"/>
        </w:rPr>
        <w:t xml:space="preserve">Etelä-Savon </w:t>
      </w:r>
      <w:r w:rsidR="001E722A" w:rsidRPr="001C7871">
        <w:rPr>
          <w:sz w:val="22"/>
          <w:szCs w:val="22"/>
        </w:rPr>
        <w:t>pelastuslaitos</w:t>
      </w:r>
    </w:p>
    <w:p w14:paraId="2A2DF4B7" w14:textId="77777777" w:rsidR="00387DAB" w:rsidRPr="001C7871" w:rsidRDefault="00387DAB" w:rsidP="00353B04">
      <w:pPr>
        <w:pStyle w:val="Leipteksti"/>
        <w:numPr>
          <w:ilvl w:val="1"/>
          <w:numId w:val="5"/>
        </w:numPr>
        <w:spacing w:before="0" w:after="60" w:line="240" w:lineRule="auto"/>
        <w:ind w:left="1434" w:hanging="357"/>
        <w:rPr>
          <w:sz w:val="22"/>
          <w:szCs w:val="22"/>
        </w:rPr>
      </w:pPr>
      <w:r w:rsidRPr="001C7871">
        <w:rPr>
          <w:sz w:val="22"/>
          <w:szCs w:val="22"/>
        </w:rPr>
        <w:t>Mikkelin vesilaitos</w:t>
      </w:r>
    </w:p>
    <w:p w14:paraId="4011EAFF" w14:textId="77777777" w:rsidR="00387DAB" w:rsidRPr="001C7871" w:rsidRDefault="00387DAB" w:rsidP="00353B04">
      <w:pPr>
        <w:pStyle w:val="Leipteksti"/>
        <w:numPr>
          <w:ilvl w:val="1"/>
          <w:numId w:val="5"/>
        </w:numPr>
        <w:spacing w:before="0" w:after="60" w:line="240" w:lineRule="auto"/>
        <w:ind w:left="1434" w:hanging="357"/>
        <w:rPr>
          <w:sz w:val="22"/>
          <w:szCs w:val="22"/>
        </w:rPr>
      </w:pPr>
      <w:r w:rsidRPr="001C7871">
        <w:rPr>
          <w:sz w:val="22"/>
          <w:szCs w:val="22"/>
        </w:rPr>
        <w:t>Etelä-Savon Energia oy</w:t>
      </w:r>
    </w:p>
    <w:p w14:paraId="0A71134E" w14:textId="77777777" w:rsidR="00387DAB" w:rsidRPr="001C7871" w:rsidRDefault="00387DAB" w:rsidP="00353B04">
      <w:pPr>
        <w:pStyle w:val="Leipteksti"/>
        <w:numPr>
          <w:ilvl w:val="1"/>
          <w:numId w:val="5"/>
        </w:numPr>
        <w:spacing w:before="0" w:after="60" w:line="240" w:lineRule="auto"/>
        <w:ind w:left="1434" w:hanging="357"/>
        <w:rPr>
          <w:sz w:val="22"/>
          <w:szCs w:val="22"/>
        </w:rPr>
      </w:pPr>
      <w:r w:rsidRPr="001C7871">
        <w:rPr>
          <w:sz w:val="22"/>
          <w:szCs w:val="22"/>
        </w:rPr>
        <w:t>Suur-Savon Sähkö Oyj</w:t>
      </w:r>
    </w:p>
    <w:p w14:paraId="2EFE4292" w14:textId="77777777" w:rsidR="001E722A" w:rsidRPr="001C7871" w:rsidRDefault="00387DAB" w:rsidP="00BE2835">
      <w:pPr>
        <w:pStyle w:val="Leipteksti"/>
        <w:numPr>
          <w:ilvl w:val="1"/>
          <w:numId w:val="5"/>
        </w:numPr>
        <w:spacing w:before="0" w:after="60" w:line="240" w:lineRule="auto"/>
        <w:ind w:left="1434" w:hanging="357"/>
        <w:rPr>
          <w:sz w:val="22"/>
          <w:szCs w:val="22"/>
        </w:rPr>
      </w:pPr>
      <w:r w:rsidRPr="001C7871">
        <w:rPr>
          <w:sz w:val="22"/>
          <w:szCs w:val="22"/>
        </w:rPr>
        <w:t>teleoperaattorit</w:t>
      </w:r>
    </w:p>
    <w:p w14:paraId="6B4CAD75" w14:textId="77777777" w:rsidR="00B5521C" w:rsidRDefault="00B5521C" w:rsidP="00B5521C">
      <w:pPr>
        <w:pStyle w:val="Leipteksti"/>
        <w:spacing w:before="0" w:after="60" w:line="240" w:lineRule="auto"/>
        <w:ind w:left="1434"/>
      </w:pPr>
    </w:p>
    <w:p w14:paraId="77A75A36" w14:textId="77777777" w:rsidR="00F17ECA" w:rsidRPr="001C7871" w:rsidRDefault="003C6D15" w:rsidP="009B7897">
      <w:pPr>
        <w:pStyle w:val="Otsikko1"/>
        <w:rPr>
          <w:sz w:val="24"/>
          <w:szCs w:val="24"/>
        </w:rPr>
      </w:pPr>
      <w:r w:rsidRPr="001C7871">
        <w:rPr>
          <w:sz w:val="24"/>
          <w:szCs w:val="24"/>
        </w:rPr>
        <w:t>Kaavoituksesta tiedottaminen</w:t>
      </w:r>
      <w:r w:rsidR="00007393" w:rsidRPr="001C7871">
        <w:rPr>
          <w:sz w:val="24"/>
          <w:szCs w:val="24"/>
        </w:rPr>
        <w:t xml:space="preserve"> ja</w:t>
      </w:r>
      <w:r w:rsidRPr="001C7871">
        <w:rPr>
          <w:sz w:val="24"/>
          <w:szCs w:val="24"/>
        </w:rPr>
        <w:t xml:space="preserve"> osallistuminen</w:t>
      </w:r>
      <w:r w:rsidR="003E2028" w:rsidRPr="001C7871">
        <w:rPr>
          <w:sz w:val="24"/>
          <w:szCs w:val="24"/>
        </w:rPr>
        <w:t xml:space="preserve"> </w:t>
      </w:r>
    </w:p>
    <w:p w14:paraId="6A3CBB6E" w14:textId="77777777" w:rsidR="00E1423A" w:rsidRPr="001C7871" w:rsidRDefault="00AA7CD3" w:rsidP="000C7B81">
      <w:pPr>
        <w:rPr>
          <w:sz w:val="22"/>
          <w:szCs w:val="22"/>
        </w:rPr>
      </w:pPr>
      <w:bookmarkStart w:id="4" w:name="_Hlk31804870"/>
      <w:r w:rsidRPr="001C7871">
        <w:rPr>
          <w:sz w:val="22"/>
          <w:szCs w:val="22"/>
        </w:rPr>
        <w:t>Kaavan vireille tulosta ja o</w:t>
      </w:r>
      <w:r w:rsidR="00007393" w:rsidRPr="001C7871">
        <w:rPr>
          <w:sz w:val="22"/>
          <w:szCs w:val="22"/>
        </w:rPr>
        <w:t>sallistumis- ja arviointisuunnitelm</w:t>
      </w:r>
      <w:r w:rsidRPr="001C7871">
        <w:rPr>
          <w:sz w:val="22"/>
          <w:szCs w:val="22"/>
        </w:rPr>
        <w:t xml:space="preserve">an sekä </w:t>
      </w:r>
      <w:r w:rsidR="00007393" w:rsidRPr="001C7871">
        <w:rPr>
          <w:sz w:val="22"/>
          <w:szCs w:val="22"/>
        </w:rPr>
        <w:t xml:space="preserve">kaavasuunnitelman nähtävillä olosta valmistelu- ja ehdotusvaiheissa ilmoitetaan </w:t>
      </w:r>
      <w:r w:rsidR="00E1423A" w:rsidRPr="001C7871">
        <w:rPr>
          <w:sz w:val="22"/>
          <w:szCs w:val="22"/>
        </w:rPr>
        <w:t>kaupungin virallisissa ilmoituslehdissä sekä kaupungin verkkosivuilla (</w:t>
      </w:r>
      <w:hyperlink r:id="rId16" w:history="1">
        <w:r w:rsidR="00936B24" w:rsidRPr="001C7871">
          <w:rPr>
            <w:rStyle w:val="Hyperlinkki"/>
            <w:sz w:val="22"/>
            <w:szCs w:val="22"/>
          </w:rPr>
          <w:t>www.mikkeli.fi</w:t>
        </w:r>
      </w:hyperlink>
      <w:r w:rsidR="00E1423A" w:rsidRPr="001C7871">
        <w:rPr>
          <w:sz w:val="22"/>
          <w:szCs w:val="22"/>
        </w:rPr>
        <w:t>).</w:t>
      </w:r>
    </w:p>
    <w:p w14:paraId="36EF67DE" w14:textId="77777777" w:rsidR="00936B24" w:rsidRDefault="00936B24" w:rsidP="000C7B81"/>
    <w:p w14:paraId="1970819F" w14:textId="77777777" w:rsidR="00145247" w:rsidRPr="001C7871" w:rsidRDefault="00145247" w:rsidP="009B7897">
      <w:pPr>
        <w:pStyle w:val="Otsikko2"/>
        <w:rPr>
          <w:sz w:val="22"/>
          <w:szCs w:val="22"/>
        </w:rPr>
      </w:pPr>
      <w:r w:rsidRPr="001C7871">
        <w:rPr>
          <w:sz w:val="22"/>
          <w:szCs w:val="22"/>
        </w:rPr>
        <w:t>Aloitusvaihe</w:t>
      </w:r>
    </w:p>
    <w:p w14:paraId="0C297FAA" w14:textId="77777777" w:rsidR="003C6D15" w:rsidRPr="001C7871" w:rsidRDefault="008C65EC" w:rsidP="000C7B81">
      <w:pPr>
        <w:rPr>
          <w:sz w:val="22"/>
          <w:szCs w:val="22"/>
        </w:rPr>
      </w:pPr>
      <w:r w:rsidRPr="001C7871">
        <w:rPr>
          <w:sz w:val="22"/>
          <w:szCs w:val="22"/>
        </w:rPr>
        <w:t xml:space="preserve">Osallistumis- ja arviointisuunnitelma (OAS) pidetään nähtävillä 30 päivän ajan </w:t>
      </w:r>
      <w:r w:rsidR="00E1423A" w:rsidRPr="001C7871">
        <w:rPr>
          <w:sz w:val="22"/>
          <w:szCs w:val="22"/>
        </w:rPr>
        <w:t>Mikkelin kaupungin</w:t>
      </w:r>
      <w:r w:rsidR="00A71063" w:rsidRPr="001C7871">
        <w:rPr>
          <w:sz w:val="22"/>
          <w:szCs w:val="22"/>
        </w:rPr>
        <w:t xml:space="preserve"> </w:t>
      </w:r>
      <w:r w:rsidR="006D15C3" w:rsidRPr="001C7871">
        <w:rPr>
          <w:sz w:val="22"/>
          <w:szCs w:val="22"/>
        </w:rPr>
        <w:t>verkko</w:t>
      </w:r>
      <w:r w:rsidR="00A71063" w:rsidRPr="001C7871">
        <w:rPr>
          <w:sz w:val="22"/>
          <w:szCs w:val="22"/>
        </w:rPr>
        <w:t>sivuilla</w:t>
      </w:r>
      <w:r w:rsidR="00B34F94" w:rsidRPr="001C7871">
        <w:rPr>
          <w:sz w:val="22"/>
          <w:szCs w:val="22"/>
        </w:rPr>
        <w:t xml:space="preserve"> sekä kaupunkisuunnittelun tiloissa</w:t>
      </w:r>
      <w:r w:rsidRPr="001C7871">
        <w:rPr>
          <w:sz w:val="22"/>
          <w:szCs w:val="22"/>
        </w:rPr>
        <w:t>.</w:t>
      </w:r>
      <w:r w:rsidR="00113CB8" w:rsidRPr="001C7871">
        <w:rPr>
          <w:sz w:val="22"/>
          <w:szCs w:val="22"/>
        </w:rPr>
        <w:t xml:space="preserve"> </w:t>
      </w:r>
      <w:r w:rsidRPr="001C7871">
        <w:rPr>
          <w:sz w:val="22"/>
          <w:szCs w:val="22"/>
        </w:rPr>
        <w:t>Tuona aikana o</w:t>
      </w:r>
      <w:r w:rsidR="003C6D15" w:rsidRPr="001C7871">
        <w:rPr>
          <w:sz w:val="22"/>
          <w:szCs w:val="22"/>
        </w:rPr>
        <w:t>salliset voivat jättää mielipiteitä osallistumis- ja arviointisuunnitelma</w:t>
      </w:r>
      <w:r w:rsidRPr="001C7871">
        <w:rPr>
          <w:sz w:val="22"/>
          <w:szCs w:val="22"/>
        </w:rPr>
        <w:t>sta.</w:t>
      </w:r>
    </w:p>
    <w:p w14:paraId="2F135A80" w14:textId="77777777" w:rsidR="00113CB8" w:rsidRPr="001C7871" w:rsidRDefault="00936B24" w:rsidP="00113CB8">
      <w:pPr>
        <w:rPr>
          <w:sz w:val="22"/>
          <w:szCs w:val="22"/>
        </w:rPr>
      </w:pPr>
      <w:r w:rsidRPr="001C7871">
        <w:rPr>
          <w:sz w:val="22"/>
          <w:szCs w:val="22"/>
        </w:rPr>
        <w:t>Kaupunki</w:t>
      </w:r>
      <w:r w:rsidR="00113CB8" w:rsidRPr="001C7871">
        <w:rPr>
          <w:sz w:val="22"/>
          <w:szCs w:val="22"/>
        </w:rPr>
        <w:t xml:space="preserve"> voi tarvittaessa neuvotella </w:t>
      </w:r>
      <w:r w:rsidR="00E1423A" w:rsidRPr="001C7871">
        <w:rPr>
          <w:sz w:val="22"/>
          <w:szCs w:val="22"/>
        </w:rPr>
        <w:t>Etelä-Savon</w:t>
      </w:r>
      <w:r w:rsidR="00113CB8" w:rsidRPr="001C7871">
        <w:rPr>
          <w:sz w:val="22"/>
          <w:szCs w:val="22"/>
        </w:rPr>
        <w:t xml:space="preserve"> elinkeino-, liikenne- ja ympäristökeskuksen (</w:t>
      </w:r>
      <w:proofErr w:type="gramStart"/>
      <w:r w:rsidR="00113CB8" w:rsidRPr="001C7871">
        <w:rPr>
          <w:sz w:val="22"/>
          <w:szCs w:val="22"/>
        </w:rPr>
        <w:t>ELY -keskuksen</w:t>
      </w:r>
      <w:proofErr w:type="gramEnd"/>
      <w:r w:rsidR="00113CB8" w:rsidRPr="001C7871">
        <w:rPr>
          <w:sz w:val="22"/>
          <w:szCs w:val="22"/>
        </w:rPr>
        <w:t xml:space="preserve">) kanssa osallistumis- ja arviointisuunnitelman (OAS) riittävyydestä ja toteuttamisesta. Osallisella on mahdollisuus esittää </w:t>
      </w:r>
      <w:proofErr w:type="gramStart"/>
      <w:r w:rsidR="00113CB8" w:rsidRPr="001C7871">
        <w:rPr>
          <w:sz w:val="22"/>
          <w:szCs w:val="22"/>
        </w:rPr>
        <w:t>ELY -keskukselle</w:t>
      </w:r>
      <w:proofErr w:type="gramEnd"/>
      <w:r w:rsidR="00113CB8" w:rsidRPr="001C7871">
        <w:rPr>
          <w:sz w:val="22"/>
          <w:szCs w:val="22"/>
        </w:rPr>
        <w:t xml:space="preserve"> neuvottelun käymistä </w:t>
      </w:r>
      <w:proofErr w:type="spellStart"/>
      <w:r w:rsidR="00113CB8" w:rsidRPr="001C7871">
        <w:rPr>
          <w:sz w:val="22"/>
          <w:szCs w:val="22"/>
        </w:rPr>
        <w:t>OAS:n</w:t>
      </w:r>
      <w:proofErr w:type="spellEnd"/>
      <w:r w:rsidR="00113CB8" w:rsidRPr="001C7871">
        <w:rPr>
          <w:sz w:val="22"/>
          <w:szCs w:val="22"/>
        </w:rPr>
        <w:t xml:space="preserve"> riittävyydestä ennen kaavaehdotuksen asettamista julkisesti nähtäville. Jos suunnitelma on ilmeisen puutteellinen, </w:t>
      </w:r>
      <w:proofErr w:type="gramStart"/>
      <w:r w:rsidR="00113CB8" w:rsidRPr="001C7871">
        <w:rPr>
          <w:sz w:val="22"/>
          <w:szCs w:val="22"/>
        </w:rPr>
        <w:t>ELY -keskuksen</w:t>
      </w:r>
      <w:proofErr w:type="gramEnd"/>
      <w:r w:rsidR="00113CB8" w:rsidRPr="001C7871">
        <w:rPr>
          <w:sz w:val="22"/>
          <w:szCs w:val="22"/>
        </w:rPr>
        <w:t xml:space="preserve"> on viivytyksettä järjestettävä kunnan kanssa neuvottelu suunnitelman täydennystarpeiden selvittämiseksi. Neuvotteluun on kutsuttava esityksen tehnyt osallinen ja tarpeen mukaan ne viranomaiset ja yhteisöt, joiden toimialaan asia liittyy (MRL 64 §).</w:t>
      </w:r>
    </w:p>
    <w:p w14:paraId="1483ADC1" w14:textId="77777777" w:rsidR="00B34F94" w:rsidRPr="001C7871" w:rsidRDefault="00113CB8" w:rsidP="000C7B81">
      <w:pPr>
        <w:rPr>
          <w:sz w:val="22"/>
          <w:szCs w:val="22"/>
        </w:rPr>
      </w:pPr>
      <w:r w:rsidRPr="001C7871">
        <w:rPr>
          <w:sz w:val="22"/>
          <w:szCs w:val="22"/>
        </w:rPr>
        <w:t>Osallistumis- ja arviointisuunnitelmaa päivitetään tarvittaessa suunnittelutyön aikana. Jos osallistumis- ja arviointisuunnitelmaan tulee oleellisia muutoksia, niistä tiedotetaan erik</w:t>
      </w:r>
      <w:r w:rsidR="00145247" w:rsidRPr="001C7871">
        <w:rPr>
          <w:sz w:val="22"/>
          <w:szCs w:val="22"/>
        </w:rPr>
        <w:t>seen.</w:t>
      </w:r>
    </w:p>
    <w:p w14:paraId="25F4353D" w14:textId="77777777" w:rsidR="00936B24" w:rsidRPr="001D1CCD" w:rsidRDefault="00936B24" w:rsidP="001A5837">
      <w:pPr>
        <w:spacing w:before="0"/>
        <w:rPr>
          <w:lang w:eastAsia="fi-FI"/>
        </w:rPr>
      </w:pPr>
    </w:p>
    <w:p w14:paraId="02D2C94B" w14:textId="77777777" w:rsidR="00145247" w:rsidRPr="001C7871" w:rsidRDefault="00145247" w:rsidP="009B7897">
      <w:pPr>
        <w:pStyle w:val="Otsikko2"/>
        <w:rPr>
          <w:sz w:val="22"/>
          <w:szCs w:val="22"/>
        </w:rPr>
      </w:pPr>
      <w:r w:rsidRPr="001C7871">
        <w:rPr>
          <w:sz w:val="22"/>
          <w:szCs w:val="22"/>
        </w:rPr>
        <w:t>Kaavaehdotus</w:t>
      </w:r>
    </w:p>
    <w:p w14:paraId="6B80E47C" w14:textId="1E2BFE20" w:rsidR="005C03CA" w:rsidRPr="001C7871" w:rsidRDefault="00113CB8" w:rsidP="000C7B81">
      <w:pPr>
        <w:rPr>
          <w:sz w:val="22"/>
          <w:szCs w:val="22"/>
        </w:rPr>
      </w:pPr>
      <w:r w:rsidRPr="001C7871">
        <w:rPr>
          <w:sz w:val="22"/>
          <w:szCs w:val="22"/>
        </w:rPr>
        <w:t>Kaava</w:t>
      </w:r>
      <w:r w:rsidR="004A69F3">
        <w:rPr>
          <w:sz w:val="22"/>
          <w:szCs w:val="22"/>
        </w:rPr>
        <w:t>ehdotus</w:t>
      </w:r>
      <w:r w:rsidRPr="001C7871">
        <w:rPr>
          <w:sz w:val="22"/>
          <w:szCs w:val="22"/>
        </w:rPr>
        <w:t xml:space="preserve"> </w:t>
      </w:r>
      <w:r w:rsidR="004A69F3">
        <w:rPr>
          <w:sz w:val="22"/>
          <w:szCs w:val="22"/>
        </w:rPr>
        <w:t>valmistellaan</w:t>
      </w:r>
      <w:r w:rsidRPr="001C7871">
        <w:rPr>
          <w:sz w:val="22"/>
          <w:szCs w:val="22"/>
        </w:rPr>
        <w:t xml:space="preserve"> saatujen lausuntojen ja mielipiteiden pohjalta, joka asetetaan julkisesti nähtäville </w:t>
      </w:r>
      <w:r w:rsidR="006D15C3" w:rsidRPr="001C7871">
        <w:rPr>
          <w:sz w:val="22"/>
          <w:szCs w:val="22"/>
        </w:rPr>
        <w:t xml:space="preserve">Mikkelin kaupunkisuunnitteluun sekä kaupungin verkkosivuille </w:t>
      </w:r>
      <w:r w:rsidRPr="001C7871">
        <w:rPr>
          <w:sz w:val="22"/>
          <w:szCs w:val="22"/>
        </w:rPr>
        <w:t xml:space="preserve">30 päivän ajaksi. Nähtävillä oloaikana osallisella on mahdollisuus antaa muistutus (MRA 27 §). Kaavaehdotuksesta pyydetään lausunnot viranomaisilta, kunnan hallintokunnilta sekä muilta tarpeelliseksi katsottavilta osallisilta. Saatu palaute otetaan huomioon kaavaehdotuksen </w:t>
      </w:r>
      <w:r w:rsidRPr="001C7871">
        <w:rPr>
          <w:sz w:val="22"/>
          <w:szCs w:val="22"/>
        </w:rPr>
        <w:lastRenderedPageBreak/>
        <w:t>valmistelussa hyväksymiskäsittelyä varten. Muistutuksen tehneille, jotka ovat ilmoittaneet osoitteensa, ilmoitetaan kunnan perusteltu kannanotto esitettyyn mielipiteeseen.</w:t>
      </w:r>
    </w:p>
    <w:p w14:paraId="700AD9BE" w14:textId="77777777" w:rsidR="00936B24" w:rsidRPr="006D15C3" w:rsidRDefault="00936B24" w:rsidP="006D15C3">
      <w:pPr>
        <w:spacing w:before="0"/>
        <w:rPr>
          <w:lang w:eastAsia="fi-FI"/>
        </w:rPr>
      </w:pPr>
    </w:p>
    <w:p w14:paraId="6B504130" w14:textId="77777777" w:rsidR="00145247" w:rsidRPr="001C7871" w:rsidRDefault="00145247" w:rsidP="009B7897">
      <w:pPr>
        <w:pStyle w:val="Otsikko2"/>
        <w:rPr>
          <w:sz w:val="22"/>
          <w:szCs w:val="22"/>
        </w:rPr>
      </w:pPr>
      <w:r w:rsidRPr="001C7871">
        <w:rPr>
          <w:sz w:val="22"/>
          <w:szCs w:val="22"/>
        </w:rPr>
        <w:t>Hyväksymisvaihe ja muutoksenhaku</w:t>
      </w:r>
    </w:p>
    <w:p w14:paraId="00E1AF53" w14:textId="0F98389A" w:rsidR="00007393" w:rsidRPr="001C7871" w:rsidRDefault="00113CB8" w:rsidP="000C7B81">
      <w:pPr>
        <w:rPr>
          <w:sz w:val="22"/>
          <w:szCs w:val="22"/>
        </w:rPr>
      </w:pPr>
      <w:r w:rsidRPr="001C7871">
        <w:rPr>
          <w:sz w:val="22"/>
          <w:szCs w:val="22"/>
        </w:rPr>
        <w:t xml:space="preserve">Asemakaavan hyväksyy </w:t>
      </w:r>
      <w:r w:rsidR="006D15C3" w:rsidRPr="001C7871">
        <w:rPr>
          <w:sz w:val="22"/>
          <w:szCs w:val="22"/>
        </w:rPr>
        <w:t>Mikkelin ka</w:t>
      </w:r>
      <w:r w:rsidR="00C05163">
        <w:rPr>
          <w:sz w:val="22"/>
          <w:szCs w:val="22"/>
        </w:rPr>
        <w:t>upunkikehityslautakunta</w:t>
      </w:r>
      <w:r w:rsidRPr="001C7871">
        <w:rPr>
          <w:sz w:val="22"/>
          <w:szCs w:val="22"/>
        </w:rPr>
        <w:t>. Kaavan hyväksymisestä ilmoitetaan MRL 67 § ja MRA 94 §:n mukaisesti. Kaavaehdotuksesta muistutuksen jättäneille ja siinä yhteydessä osoitteensa ilmoittaneille lähetetään vastine. Valtuuston hyväksymispäätös lähetetään heille, jotka ovat sitä pyytäneet. Asemakaavan hyväksymistä koskevaan päätökseen voi hakea muutosta valittamalla päätöksestä</w:t>
      </w:r>
      <w:r w:rsidRPr="001C7871">
        <w:rPr>
          <w:color w:val="FF0000"/>
          <w:sz w:val="22"/>
          <w:szCs w:val="22"/>
        </w:rPr>
        <w:t xml:space="preserve"> </w:t>
      </w:r>
      <w:r w:rsidR="006D15C3" w:rsidRPr="001C7871">
        <w:rPr>
          <w:sz w:val="22"/>
          <w:szCs w:val="22"/>
        </w:rPr>
        <w:t>Itä-Suomen</w:t>
      </w:r>
      <w:r w:rsidRPr="001C7871">
        <w:rPr>
          <w:sz w:val="22"/>
          <w:szCs w:val="22"/>
        </w:rPr>
        <w:t xml:space="preserve"> hallinto-oikeuteen ja</w:t>
      </w:r>
      <w:r w:rsidRPr="001C7871">
        <w:rPr>
          <w:color w:val="FF0000"/>
          <w:sz w:val="22"/>
          <w:szCs w:val="22"/>
        </w:rPr>
        <w:t xml:space="preserve"> </w:t>
      </w:r>
      <w:r w:rsidRPr="001C7871">
        <w:rPr>
          <w:sz w:val="22"/>
          <w:szCs w:val="22"/>
        </w:rPr>
        <w:t>edelleen Korkeimpaan hallinto-oikeuteen. Mikäli valituksia k</w:t>
      </w:r>
      <w:r w:rsidR="006D15C3" w:rsidRPr="001C7871">
        <w:rPr>
          <w:sz w:val="22"/>
          <w:szCs w:val="22"/>
        </w:rPr>
        <w:t>aupungin</w:t>
      </w:r>
      <w:r w:rsidRPr="001C7871">
        <w:rPr>
          <w:sz w:val="22"/>
          <w:szCs w:val="22"/>
        </w:rPr>
        <w:t>valtuuston hyväksymispäätöksestä ei</w:t>
      </w:r>
      <w:r w:rsidR="00E778A6" w:rsidRPr="001C7871">
        <w:rPr>
          <w:sz w:val="22"/>
          <w:szCs w:val="22"/>
        </w:rPr>
        <w:t xml:space="preserve"> jätetä, kaava saa lainvoiman 30 vuorokauden kuluttua </w:t>
      </w:r>
      <w:r w:rsidR="006D15C3" w:rsidRPr="001C7871">
        <w:rPr>
          <w:sz w:val="22"/>
          <w:szCs w:val="22"/>
        </w:rPr>
        <w:t xml:space="preserve">Mikkelin kaupunginvaltuuston </w:t>
      </w:r>
      <w:r w:rsidR="00E778A6" w:rsidRPr="001C7871">
        <w:rPr>
          <w:sz w:val="22"/>
          <w:szCs w:val="22"/>
        </w:rPr>
        <w:t>päätöksestä.</w:t>
      </w:r>
    </w:p>
    <w:p w14:paraId="6D0FB161" w14:textId="77777777" w:rsidR="00936B24" w:rsidRPr="00E1423A" w:rsidRDefault="00936B24" w:rsidP="000C7B81">
      <w:pPr>
        <w:rPr>
          <w:color w:val="FF0000"/>
        </w:rPr>
      </w:pPr>
    </w:p>
    <w:p w14:paraId="0E14D938" w14:textId="77777777" w:rsidR="00145247" w:rsidRPr="001C7871" w:rsidRDefault="00145247" w:rsidP="009B7897">
      <w:pPr>
        <w:pStyle w:val="Otsikko2"/>
        <w:rPr>
          <w:sz w:val="22"/>
          <w:szCs w:val="22"/>
        </w:rPr>
      </w:pPr>
      <w:r w:rsidRPr="001C7871">
        <w:rPr>
          <w:sz w:val="22"/>
          <w:szCs w:val="22"/>
        </w:rPr>
        <w:t>Viranomaisyhteistyö</w:t>
      </w:r>
    </w:p>
    <w:p w14:paraId="50DDE57A" w14:textId="4F3AF282" w:rsidR="00B5521C" w:rsidRPr="001C7871" w:rsidRDefault="00113CB8" w:rsidP="00AD387C">
      <w:pPr>
        <w:pStyle w:val="Leipteksti"/>
        <w:rPr>
          <w:sz w:val="22"/>
          <w:szCs w:val="22"/>
        </w:rPr>
      </w:pPr>
      <w:r w:rsidRPr="001C7871">
        <w:rPr>
          <w:sz w:val="22"/>
          <w:szCs w:val="22"/>
        </w:rPr>
        <w:t>Kaavaprosessin aloitusvaiheessa</w:t>
      </w:r>
      <w:r w:rsidR="00527BD2" w:rsidRPr="001C7871">
        <w:rPr>
          <w:sz w:val="22"/>
          <w:szCs w:val="22"/>
        </w:rPr>
        <w:t xml:space="preserve"> toimitetaan o</w:t>
      </w:r>
      <w:r w:rsidRPr="001C7871">
        <w:rPr>
          <w:sz w:val="22"/>
          <w:szCs w:val="22"/>
        </w:rPr>
        <w:t xml:space="preserve">sallistumis- ja arviointisuunnitelma tiedoksi viranomaisosallisille </w:t>
      </w:r>
      <w:r w:rsidR="004A69F3">
        <w:rPr>
          <w:sz w:val="22"/>
          <w:szCs w:val="22"/>
        </w:rPr>
        <w:t>ja t</w:t>
      </w:r>
      <w:r w:rsidRPr="001C7871">
        <w:rPr>
          <w:sz w:val="22"/>
          <w:szCs w:val="22"/>
        </w:rPr>
        <w:t>arvittaessa kaavatyön edetessä järjestetään työneuvotteluja viranomaisten kanssa.</w:t>
      </w:r>
    </w:p>
    <w:bookmarkEnd w:id="4"/>
    <w:p w14:paraId="6BB952A2" w14:textId="7B2E0BBA" w:rsidR="00936B24" w:rsidRPr="00936B24" w:rsidRDefault="00936B24" w:rsidP="00AD387C">
      <w:pPr>
        <w:pStyle w:val="Leipteksti"/>
      </w:pPr>
    </w:p>
    <w:p w14:paraId="3FA3FE79" w14:textId="6B418D7F" w:rsidR="00007393" w:rsidRPr="001C7871" w:rsidRDefault="00007393" w:rsidP="009B7897">
      <w:pPr>
        <w:pStyle w:val="Otsikko1"/>
        <w:rPr>
          <w:sz w:val="24"/>
          <w:szCs w:val="24"/>
        </w:rPr>
      </w:pPr>
      <w:r w:rsidRPr="001C7871">
        <w:rPr>
          <w:sz w:val="24"/>
          <w:szCs w:val="24"/>
        </w:rPr>
        <w:t>Alustava aikataulu</w:t>
      </w:r>
    </w:p>
    <w:p w14:paraId="116637E9" w14:textId="1428659C" w:rsidR="00DB4942" w:rsidRPr="001C7871" w:rsidRDefault="0027047C" w:rsidP="00DB4942">
      <w:pPr>
        <w:pStyle w:val="Leipteksti"/>
        <w:rPr>
          <w:sz w:val="22"/>
          <w:szCs w:val="22"/>
        </w:rPr>
      </w:pPr>
      <w:r w:rsidRPr="001C7871">
        <w:rPr>
          <w:sz w:val="22"/>
          <w:szCs w:val="22"/>
        </w:rPr>
        <w:t xml:space="preserve">Kunkin kaavavaiheen osallistumismahdollisuudet on kuvattu edellisessä luvussa. </w:t>
      </w:r>
      <w:r w:rsidR="00DB4942" w:rsidRPr="001C7871">
        <w:rPr>
          <w:sz w:val="22"/>
          <w:szCs w:val="22"/>
        </w:rPr>
        <w:t>Alla on esitetty kaavan tavoiteaikataulu, jota päivitetään tarvittaessa:</w:t>
      </w:r>
    </w:p>
    <w:p w14:paraId="28EE28F9" w14:textId="77777777" w:rsidR="005751E0" w:rsidRDefault="005751E0" w:rsidP="00BE2835">
      <w:pPr>
        <w:pStyle w:val="Leipteksti"/>
        <w:rPr>
          <w:b/>
          <w:sz w:val="22"/>
          <w:szCs w:val="22"/>
        </w:rPr>
      </w:pPr>
    </w:p>
    <w:p w14:paraId="197B91DB" w14:textId="3B042437" w:rsidR="004D1DC7" w:rsidRPr="001C7871" w:rsidRDefault="00183C23" w:rsidP="00BE2835">
      <w:pPr>
        <w:pStyle w:val="Leipteksti"/>
        <w:rPr>
          <w:b/>
          <w:sz w:val="22"/>
          <w:szCs w:val="22"/>
        </w:rPr>
      </w:pPr>
      <w:r w:rsidRPr="001C7871">
        <w:rPr>
          <w:b/>
          <w:sz w:val="22"/>
          <w:szCs w:val="22"/>
        </w:rPr>
        <w:t>VALMISTELU</w:t>
      </w:r>
      <w:r w:rsidR="009A72E1">
        <w:rPr>
          <w:b/>
          <w:sz w:val="22"/>
          <w:szCs w:val="22"/>
        </w:rPr>
        <w:t>VAIHE</w:t>
      </w:r>
    </w:p>
    <w:p w14:paraId="3B685596" w14:textId="15D1FDBC" w:rsidR="007D6B43" w:rsidRDefault="00127D60" w:rsidP="00BE2835">
      <w:pPr>
        <w:pStyle w:val="Leipteksti"/>
        <w:rPr>
          <w:sz w:val="22"/>
          <w:szCs w:val="22"/>
        </w:rPr>
      </w:pPr>
      <w:r w:rsidRPr="001C7871">
        <w:rPr>
          <w:sz w:val="22"/>
          <w:szCs w:val="22"/>
        </w:rPr>
        <w:t>10</w:t>
      </w:r>
      <w:r w:rsidR="00936B24" w:rsidRPr="001C7871">
        <w:rPr>
          <w:sz w:val="22"/>
          <w:szCs w:val="22"/>
        </w:rPr>
        <w:t xml:space="preserve"> </w:t>
      </w:r>
      <w:r w:rsidR="00183C23" w:rsidRPr="001C7871">
        <w:rPr>
          <w:sz w:val="22"/>
          <w:szCs w:val="22"/>
        </w:rPr>
        <w:t>/</w:t>
      </w:r>
      <w:r w:rsidR="00936B24" w:rsidRPr="001C7871">
        <w:rPr>
          <w:sz w:val="22"/>
          <w:szCs w:val="22"/>
        </w:rPr>
        <w:t xml:space="preserve"> </w:t>
      </w:r>
      <w:r w:rsidR="00183C23" w:rsidRPr="001C7871">
        <w:rPr>
          <w:sz w:val="22"/>
          <w:szCs w:val="22"/>
        </w:rPr>
        <w:t>202</w:t>
      </w:r>
      <w:r w:rsidR="00BE2B56" w:rsidRPr="001C7871">
        <w:rPr>
          <w:sz w:val="22"/>
          <w:szCs w:val="22"/>
        </w:rPr>
        <w:t>2</w:t>
      </w:r>
      <w:r w:rsidR="00183C23" w:rsidRPr="001C7871">
        <w:rPr>
          <w:sz w:val="22"/>
          <w:szCs w:val="22"/>
        </w:rPr>
        <w:tab/>
      </w:r>
      <w:r w:rsidR="00183C23" w:rsidRPr="001C7871">
        <w:rPr>
          <w:sz w:val="22"/>
          <w:szCs w:val="22"/>
        </w:rPr>
        <w:tab/>
        <w:t>Osallistumis- ja arviointisuunnitelma</w:t>
      </w:r>
      <w:r w:rsidR="00A319B5" w:rsidRPr="001C7871">
        <w:rPr>
          <w:sz w:val="22"/>
          <w:szCs w:val="22"/>
        </w:rPr>
        <w:t xml:space="preserve"> sekä kaavaluonnos</w:t>
      </w:r>
      <w:r w:rsidR="00183C23" w:rsidRPr="001C7871">
        <w:rPr>
          <w:sz w:val="22"/>
          <w:szCs w:val="22"/>
        </w:rPr>
        <w:t xml:space="preserve"> nähtäville</w:t>
      </w:r>
    </w:p>
    <w:p w14:paraId="33FFD9EF" w14:textId="77777777" w:rsidR="004567CE" w:rsidRDefault="004567CE" w:rsidP="00BE2835">
      <w:pPr>
        <w:pStyle w:val="Leipteksti"/>
        <w:rPr>
          <w:sz w:val="22"/>
          <w:szCs w:val="22"/>
        </w:rPr>
      </w:pPr>
    </w:p>
    <w:p w14:paraId="7133E77C" w14:textId="5C524E73" w:rsidR="009A72E1" w:rsidRPr="009A72E1" w:rsidRDefault="009A72E1" w:rsidP="00BE2835">
      <w:pPr>
        <w:pStyle w:val="Leipteksti"/>
        <w:rPr>
          <w:b/>
          <w:bCs/>
          <w:sz w:val="22"/>
          <w:szCs w:val="22"/>
        </w:rPr>
      </w:pPr>
      <w:r w:rsidRPr="009A72E1">
        <w:rPr>
          <w:b/>
          <w:bCs/>
          <w:sz w:val="22"/>
          <w:szCs w:val="22"/>
        </w:rPr>
        <w:t>EHDOTUSVAIHE</w:t>
      </w:r>
    </w:p>
    <w:p w14:paraId="5C9873DB" w14:textId="2E9E916D" w:rsidR="009A72E1" w:rsidRDefault="00FA0249" w:rsidP="00BE2835">
      <w:pPr>
        <w:pStyle w:val="Leipteksti"/>
        <w:rPr>
          <w:sz w:val="22"/>
          <w:szCs w:val="22"/>
        </w:rPr>
      </w:pPr>
      <w:r>
        <w:rPr>
          <w:sz w:val="22"/>
          <w:szCs w:val="22"/>
        </w:rPr>
        <w:t xml:space="preserve">12 </w:t>
      </w:r>
      <w:r w:rsidR="009A72E1">
        <w:rPr>
          <w:sz w:val="22"/>
          <w:szCs w:val="22"/>
        </w:rPr>
        <w:t>/</w:t>
      </w:r>
      <w:r>
        <w:rPr>
          <w:sz w:val="22"/>
          <w:szCs w:val="22"/>
        </w:rPr>
        <w:t xml:space="preserve"> </w:t>
      </w:r>
      <w:r w:rsidR="009A72E1">
        <w:rPr>
          <w:sz w:val="22"/>
          <w:szCs w:val="22"/>
        </w:rPr>
        <w:t>202</w:t>
      </w:r>
      <w:r>
        <w:rPr>
          <w:sz w:val="22"/>
          <w:szCs w:val="22"/>
        </w:rPr>
        <w:t>2</w:t>
      </w:r>
    </w:p>
    <w:p w14:paraId="5AF822B1" w14:textId="77777777" w:rsidR="007D6B43" w:rsidRPr="001C7871" w:rsidRDefault="007D6B43" w:rsidP="00BE2835">
      <w:pPr>
        <w:pStyle w:val="Leipteksti"/>
        <w:rPr>
          <w:sz w:val="22"/>
          <w:szCs w:val="22"/>
        </w:rPr>
      </w:pPr>
    </w:p>
    <w:p w14:paraId="2AE3C869" w14:textId="21DC42D5" w:rsidR="00183C23" w:rsidRPr="001C7871" w:rsidRDefault="00183C23" w:rsidP="00BE2835">
      <w:pPr>
        <w:pStyle w:val="Leipteksti"/>
        <w:rPr>
          <w:b/>
          <w:sz w:val="22"/>
          <w:szCs w:val="22"/>
        </w:rPr>
      </w:pPr>
      <w:r w:rsidRPr="001C7871">
        <w:rPr>
          <w:b/>
          <w:sz w:val="22"/>
          <w:szCs w:val="22"/>
        </w:rPr>
        <w:t>HYVÄKSYMINEN</w:t>
      </w:r>
    </w:p>
    <w:p w14:paraId="7F8C2687" w14:textId="39CFD37E" w:rsidR="00183C23" w:rsidRPr="001C7871" w:rsidRDefault="009A72E1" w:rsidP="00BE2835">
      <w:pPr>
        <w:pStyle w:val="Leipteksti"/>
        <w:rPr>
          <w:sz w:val="22"/>
          <w:szCs w:val="22"/>
        </w:rPr>
      </w:pPr>
      <w:r>
        <w:rPr>
          <w:sz w:val="22"/>
          <w:szCs w:val="22"/>
        </w:rPr>
        <w:t>04</w:t>
      </w:r>
      <w:r w:rsidR="00936B24" w:rsidRPr="001C7871">
        <w:rPr>
          <w:sz w:val="22"/>
          <w:szCs w:val="22"/>
        </w:rPr>
        <w:t xml:space="preserve"> </w:t>
      </w:r>
      <w:r w:rsidR="00183C23" w:rsidRPr="001C7871">
        <w:rPr>
          <w:sz w:val="22"/>
          <w:szCs w:val="22"/>
        </w:rPr>
        <w:t>/</w:t>
      </w:r>
      <w:r w:rsidR="00936B24" w:rsidRPr="001C7871">
        <w:rPr>
          <w:sz w:val="22"/>
          <w:szCs w:val="22"/>
        </w:rPr>
        <w:t xml:space="preserve"> </w:t>
      </w:r>
      <w:r w:rsidR="00183C23" w:rsidRPr="001C7871">
        <w:rPr>
          <w:sz w:val="22"/>
          <w:szCs w:val="22"/>
        </w:rPr>
        <w:t>202</w:t>
      </w:r>
      <w:r>
        <w:rPr>
          <w:sz w:val="22"/>
          <w:szCs w:val="22"/>
        </w:rPr>
        <w:t>3</w:t>
      </w:r>
      <w:r w:rsidR="00183C23" w:rsidRPr="001C7871">
        <w:rPr>
          <w:sz w:val="22"/>
          <w:szCs w:val="22"/>
        </w:rPr>
        <w:tab/>
        <w:t>Kaavan hyväksyminen</w:t>
      </w:r>
      <w:r w:rsidR="00523B8F">
        <w:rPr>
          <w:sz w:val="22"/>
          <w:szCs w:val="22"/>
        </w:rPr>
        <w:t xml:space="preserve"> (Kaupunkikehityslautakunta)</w:t>
      </w:r>
    </w:p>
    <w:p w14:paraId="3EAF06B3" w14:textId="54BC46EC" w:rsidR="00183C23" w:rsidRPr="00183C23" w:rsidRDefault="00183C23" w:rsidP="00BE2835">
      <w:pPr>
        <w:pStyle w:val="Leipteksti"/>
      </w:pPr>
    </w:p>
    <w:p w14:paraId="5BA0CC07" w14:textId="790C5CCF" w:rsidR="00782B30" w:rsidRPr="00E1423A" w:rsidRDefault="00782B30" w:rsidP="004D1DC7">
      <w:pPr>
        <w:rPr>
          <w:b/>
          <w:color w:val="FF0000"/>
          <w:sz w:val="32"/>
          <w:szCs w:val="32"/>
        </w:rPr>
      </w:pPr>
    </w:p>
    <w:p w14:paraId="4F9A174C" w14:textId="77777777" w:rsidR="00165815" w:rsidRDefault="00165815" w:rsidP="004D1DC7">
      <w:pPr>
        <w:rPr>
          <w:b/>
          <w:sz w:val="22"/>
          <w:szCs w:val="22"/>
        </w:rPr>
      </w:pPr>
    </w:p>
    <w:p w14:paraId="3534E9AB" w14:textId="77777777" w:rsidR="004567CE" w:rsidRDefault="004567CE" w:rsidP="004D1DC7">
      <w:pPr>
        <w:rPr>
          <w:b/>
          <w:sz w:val="22"/>
          <w:szCs w:val="22"/>
        </w:rPr>
      </w:pPr>
    </w:p>
    <w:p w14:paraId="5FE264D3" w14:textId="77954996" w:rsidR="004567CE" w:rsidRPr="00183C23" w:rsidRDefault="004567CE" w:rsidP="004D1DC7">
      <w:pPr>
        <w:rPr>
          <w:b/>
          <w:sz w:val="22"/>
          <w:szCs w:val="22"/>
        </w:rPr>
        <w:sectPr w:rsidR="004567CE" w:rsidRPr="00183C23" w:rsidSect="00AC464B">
          <w:headerReference w:type="even" r:id="rId17"/>
          <w:headerReference w:type="default" r:id="rId18"/>
          <w:footerReference w:type="default" r:id="rId19"/>
          <w:headerReference w:type="first" r:id="rId20"/>
          <w:pgSz w:w="11907" w:h="16840" w:code="9"/>
          <w:pgMar w:top="1474" w:right="1559" w:bottom="1134" w:left="1559" w:header="624" w:footer="533" w:gutter="0"/>
          <w:pgNumType w:start="1"/>
          <w:cols w:space="720"/>
          <w:titlePg/>
          <w:docGrid w:linePitch="245"/>
        </w:sectPr>
      </w:pPr>
    </w:p>
    <w:p w14:paraId="26E13661" w14:textId="399A58F3" w:rsidR="00A25573" w:rsidRDefault="00A25573" w:rsidP="00276081">
      <w:pPr>
        <w:spacing w:after="40"/>
        <w:rPr>
          <w:b/>
          <w:sz w:val="22"/>
          <w:szCs w:val="22"/>
        </w:rPr>
      </w:pPr>
    </w:p>
    <w:p w14:paraId="1A29D0A8" w14:textId="11273225" w:rsidR="00A25573" w:rsidRDefault="00A25573" w:rsidP="00276081">
      <w:pPr>
        <w:spacing w:after="40"/>
        <w:rPr>
          <w:b/>
          <w:sz w:val="22"/>
          <w:szCs w:val="22"/>
        </w:rPr>
      </w:pPr>
    </w:p>
    <w:p w14:paraId="31EE4CBC" w14:textId="4962FF86" w:rsidR="00A25573" w:rsidRDefault="00A25573" w:rsidP="00276081">
      <w:pPr>
        <w:spacing w:after="40"/>
        <w:rPr>
          <w:b/>
          <w:sz w:val="22"/>
          <w:szCs w:val="22"/>
        </w:rPr>
      </w:pPr>
      <w:r>
        <w:rPr>
          <w:b/>
          <w:sz w:val="22"/>
          <w:szCs w:val="22"/>
        </w:rPr>
        <w:t>Yhteystiedot</w:t>
      </w:r>
    </w:p>
    <w:p w14:paraId="75F1A23A" w14:textId="51E97026" w:rsidR="00A25573" w:rsidRDefault="00A25573" w:rsidP="00276081">
      <w:pPr>
        <w:spacing w:after="40"/>
        <w:rPr>
          <w:b/>
          <w:sz w:val="22"/>
          <w:szCs w:val="22"/>
        </w:rPr>
      </w:pPr>
    </w:p>
    <w:p w14:paraId="03803CFF" w14:textId="324CDC47" w:rsidR="00A25573" w:rsidRDefault="00A25573" w:rsidP="00276081">
      <w:pPr>
        <w:spacing w:after="40"/>
        <w:rPr>
          <w:b/>
          <w:sz w:val="22"/>
          <w:szCs w:val="22"/>
        </w:rPr>
      </w:pPr>
      <w:r>
        <w:rPr>
          <w:b/>
          <w:sz w:val="22"/>
          <w:szCs w:val="22"/>
        </w:rPr>
        <w:t>Mikkelin kaupunki</w:t>
      </w:r>
    </w:p>
    <w:p w14:paraId="49AB5793" w14:textId="5728B212" w:rsidR="00A25573" w:rsidRDefault="00A25573" w:rsidP="00276081">
      <w:pPr>
        <w:spacing w:after="40"/>
        <w:rPr>
          <w:bCs/>
          <w:szCs w:val="18"/>
        </w:rPr>
      </w:pPr>
      <w:r w:rsidRPr="00A25573">
        <w:rPr>
          <w:bCs/>
          <w:szCs w:val="18"/>
        </w:rPr>
        <w:t>Verkko</w:t>
      </w:r>
      <w:r>
        <w:rPr>
          <w:bCs/>
          <w:szCs w:val="18"/>
        </w:rPr>
        <w:t xml:space="preserve">sivut: </w:t>
      </w:r>
      <w:hyperlink r:id="rId21" w:history="1">
        <w:r w:rsidRPr="00362A39">
          <w:rPr>
            <w:rStyle w:val="Hyperlinkki"/>
            <w:bCs/>
            <w:szCs w:val="18"/>
          </w:rPr>
          <w:t>www.mikkeli.fi</w:t>
        </w:r>
      </w:hyperlink>
    </w:p>
    <w:p w14:paraId="3129BE88" w14:textId="4F444224" w:rsidR="00A25573" w:rsidRDefault="00A25573" w:rsidP="00276081">
      <w:pPr>
        <w:spacing w:after="40"/>
        <w:rPr>
          <w:bCs/>
          <w:szCs w:val="18"/>
        </w:rPr>
      </w:pPr>
    </w:p>
    <w:p w14:paraId="08AA449C" w14:textId="63141ABA" w:rsidR="00A25573" w:rsidRDefault="00A25573" w:rsidP="00276081">
      <w:pPr>
        <w:spacing w:after="40"/>
        <w:rPr>
          <w:bCs/>
          <w:szCs w:val="18"/>
        </w:rPr>
      </w:pPr>
      <w:r>
        <w:rPr>
          <w:bCs/>
          <w:szCs w:val="18"/>
        </w:rPr>
        <w:t>Kaavan valmistelija</w:t>
      </w:r>
    </w:p>
    <w:p w14:paraId="15524989" w14:textId="12A16CA0" w:rsidR="00A25573" w:rsidRDefault="00A25573" w:rsidP="00276081">
      <w:pPr>
        <w:spacing w:after="40"/>
        <w:rPr>
          <w:bCs/>
          <w:szCs w:val="18"/>
        </w:rPr>
      </w:pPr>
      <w:r>
        <w:rPr>
          <w:bCs/>
          <w:szCs w:val="18"/>
        </w:rPr>
        <w:t>Ari Luotonen</w:t>
      </w:r>
    </w:p>
    <w:p w14:paraId="55D0E0FC" w14:textId="3B23B131" w:rsidR="00A25573" w:rsidRDefault="00A25573" w:rsidP="00276081">
      <w:pPr>
        <w:spacing w:after="40"/>
        <w:rPr>
          <w:bCs/>
          <w:szCs w:val="18"/>
        </w:rPr>
      </w:pPr>
      <w:r>
        <w:rPr>
          <w:bCs/>
          <w:szCs w:val="18"/>
        </w:rPr>
        <w:t>Kaavasuunnittelija</w:t>
      </w:r>
    </w:p>
    <w:p w14:paraId="63516B75" w14:textId="09FD0189" w:rsidR="00A25573" w:rsidRDefault="00A25573" w:rsidP="00276081">
      <w:pPr>
        <w:spacing w:after="40"/>
        <w:rPr>
          <w:bCs/>
          <w:szCs w:val="18"/>
        </w:rPr>
      </w:pPr>
      <w:r>
        <w:rPr>
          <w:bCs/>
          <w:szCs w:val="18"/>
        </w:rPr>
        <w:t>p. 040 129 5172</w:t>
      </w:r>
    </w:p>
    <w:p w14:paraId="4A30A356" w14:textId="6E272873" w:rsidR="00A25573" w:rsidRPr="00C53A4C" w:rsidRDefault="00AB1CBE" w:rsidP="00276081">
      <w:pPr>
        <w:spacing w:after="40"/>
        <w:rPr>
          <w:bCs/>
          <w:szCs w:val="18"/>
        </w:rPr>
      </w:pPr>
      <w:r w:rsidRPr="00C53A4C">
        <w:rPr>
          <w:bCs/>
          <w:szCs w:val="18"/>
        </w:rPr>
        <w:t>s-posti</w:t>
      </w:r>
      <w:r w:rsidR="00A25573" w:rsidRPr="00C53A4C">
        <w:rPr>
          <w:bCs/>
          <w:szCs w:val="18"/>
        </w:rPr>
        <w:t>: ari.luotonen@mikkeli.fi</w:t>
      </w:r>
    </w:p>
    <w:p w14:paraId="53EC2B73" w14:textId="77777777" w:rsidR="00A25573" w:rsidRPr="00C53A4C" w:rsidRDefault="00A25573" w:rsidP="00276081">
      <w:pPr>
        <w:spacing w:after="40"/>
        <w:rPr>
          <w:b/>
          <w:sz w:val="22"/>
          <w:szCs w:val="22"/>
        </w:rPr>
      </w:pPr>
    </w:p>
    <w:p w14:paraId="418AE100" w14:textId="77777777" w:rsidR="00A25573" w:rsidRPr="00C53A4C" w:rsidRDefault="00A25573" w:rsidP="00276081">
      <w:pPr>
        <w:spacing w:after="40"/>
        <w:rPr>
          <w:b/>
          <w:sz w:val="22"/>
          <w:szCs w:val="22"/>
        </w:rPr>
      </w:pPr>
    </w:p>
    <w:p w14:paraId="35C235EE" w14:textId="77777777" w:rsidR="00A25573" w:rsidRPr="00C53A4C" w:rsidRDefault="00A25573" w:rsidP="00276081">
      <w:pPr>
        <w:spacing w:after="40"/>
        <w:rPr>
          <w:b/>
          <w:sz w:val="22"/>
          <w:szCs w:val="22"/>
        </w:rPr>
      </w:pPr>
    </w:p>
    <w:p w14:paraId="51DE61C8" w14:textId="77777777" w:rsidR="00A25573" w:rsidRPr="00C53A4C" w:rsidRDefault="00A25573" w:rsidP="00276081">
      <w:pPr>
        <w:spacing w:after="40"/>
        <w:rPr>
          <w:b/>
          <w:sz w:val="22"/>
          <w:szCs w:val="22"/>
        </w:rPr>
      </w:pPr>
    </w:p>
    <w:p w14:paraId="28E34EE1" w14:textId="77777777" w:rsidR="00A25573" w:rsidRPr="00C53A4C" w:rsidRDefault="00A25573" w:rsidP="00276081">
      <w:pPr>
        <w:spacing w:after="40"/>
        <w:rPr>
          <w:b/>
          <w:sz w:val="22"/>
          <w:szCs w:val="22"/>
        </w:rPr>
      </w:pPr>
    </w:p>
    <w:p w14:paraId="7FF2BDD5" w14:textId="77777777" w:rsidR="00A25573" w:rsidRPr="00C53A4C" w:rsidRDefault="00A25573" w:rsidP="00276081">
      <w:pPr>
        <w:spacing w:after="40"/>
        <w:rPr>
          <w:b/>
          <w:sz w:val="22"/>
          <w:szCs w:val="22"/>
        </w:rPr>
      </w:pPr>
    </w:p>
    <w:p w14:paraId="540B6326" w14:textId="77777777" w:rsidR="00A25573" w:rsidRPr="00C53A4C" w:rsidRDefault="00A25573" w:rsidP="00276081">
      <w:pPr>
        <w:spacing w:after="40"/>
        <w:rPr>
          <w:b/>
          <w:sz w:val="22"/>
          <w:szCs w:val="22"/>
        </w:rPr>
      </w:pPr>
    </w:p>
    <w:p w14:paraId="76E73EF1" w14:textId="39F951DB" w:rsidR="00A25573" w:rsidRPr="00C53A4C" w:rsidRDefault="00A25573" w:rsidP="00276081">
      <w:pPr>
        <w:spacing w:after="40"/>
        <w:rPr>
          <w:b/>
          <w:sz w:val="22"/>
          <w:szCs w:val="22"/>
        </w:rPr>
      </w:pPr>
    </w:p>
    <w:p w14:paraId="1BE45D74" w14:textId="6BB484EE" w:rsidR="00A25573" w:rsidRPr="00C53A4C" w:rsidRDefault="00A25573" w:rsidP="00276081">
      <w:pPr>
        <w:spacing w:after="40"/>
        <w:rPr>
          <w:b/>
          <w:sz w:val="22"/>
          <w:szCs w:val="22"/>
        </w:rPr>
      </w:pPr>
    </w:p>
    <w:p w14:paraId="4F3738C9" w14:textId="4AD1E33D" w:rsidR="00A25573" w:rsidRPr="00C53A4C" w:rsidRDefault="00A25573" w:rsidP="00276081">
      <w:pPr>
        <w:spacing w:after="40"/>
        <w:rPr>
          <w:b/>
          <w:sz w:val="22"/>
          <w:szCs w:val="22"/>
        </w:rPr>
      </w:pPr>
    </w:p>
    <w:p w14:paraId="47BB04AE" w14:textId="77777777" w:rsidR="00276081" w:rsidRPr="00C53A4C" w:rsidRDefault="00276081" w:rsidP="00276081">
      <w:pPr>
        <w:spacing w:after="40"/>
      </w:pPr>
    </w:p>
    <w:p w14:paraId="6CAF6B3D" w14:textId="77777777" w:rsidR="00AC464B" w:rsidRPr="00C53A4C" w:rsidRDefault="00AC464B" w:rsidP="00276081">
      <w:pPr>
        <w:spacing w:after="40"/>
      </w:pPr>
    </w:p>
    <w:p w14:paraId="20B1EFCF" w14:textId="77777777" w:rsidR="00AC464B" w:rsidRPr="00C53A4C" w:rsidRDefault="00AC464B" w:rsidP="00276081">
      <w:pPr>
        <w:spacing w:after="40"/>
      </w:pPr>
    </w:p>
    <w:p w14:paraId="65499A5C" w14:textId="77777777" w:rsidR="00AC464B" w:rsidRPr="00C53A4C" w:rsidRDefault="00AC464B" w:rsidP="00276081">
      <w:pPr>
        <w:spacing w:after="40"/>
      </w:pPr>
    </w:p>
    <w:p w14:paraId="53B3A42C" w14:textId="77777777" w:rsidR="00AC464B" w:rsidRPr="00C53A4C" w:rsidRDefault="00AC464B" w:rsidP="00276081">
      <w:pPr>
        <w:spacing w:after="40"/>
      </w:pPr>
    </w:p>
    <w:p w14:paraId="2DAE0347" w14:textId="77777777" w:rsidR="00276081" w:rsidRPr="00C53A4C" w:rsidRDefault="00276081" w:rsidP="00276081">
      <w:pPr>
        <w:spacing w:after="40"/>
      </w:pPr>
    </w:p>
    <w:p w14:paraId="07C085BA" w14:textId="77777777" w:rsidR="00183C23" w:rsidRPr="00C53A4C" w:rsidRDefault="00183C23" w:rsidP="00276081">
      <w:pPr>
        <w:spacing w:after="40"/>
        <w:rPr>
          <w:b/>
          <w:sz w:val="20"/>
        </w:rPr>
      </w:pPr>
    </w:p>
    <w:p w14:paraId="7FD6D641" w14:textId="77777777" w:rsidR="00183C23" w:rsidRPr="00C53A4C" w:rsidRDefault="00183C23" w:rsidP="00276081">
      <w:pPr>
        <w:spacing w:after="40"/>
        <w:rPr>
          <w:b/>
          <w:sz w:val="20"/>
        </w:rPr>
      </w:pPr>
    </w:p>
    <w:p w14:paraId="6FE689D3" w14:textId="77777777" w:rsidR="00276081" w:rsidRPr="00C53A4C" w:rsidRDefault="00276081" w:rsidP="00276081">
      <w:pPr>
        <w:spacing w:after="40"/>
        <w:rPr>
          <w:color w:val="FF0000"/>
        </w:rPr>
      </w:pPr>
    </w:p>
    <w:p w14:paraId="7A425A8F" w14:textId="77777777" w:rsidR="00183C23" w:rsidRPr="00C53A4C" w:rsidRDefault="00183C23" w:rsidP="00724A81">
      <w:pPr>
        <w:pStyle w:val="Leipteksti"/>
        <w:rPr>
          <w:color w:val="FF0000"/>
        </w:rPr>
        <w:sectPr w:rsidR="00183C23" w:rsidRPr="00C53A4C" w:rsidSect="00547FE1">
          <w:type w:val="continuous"/>
          <w:pgSz w:w="11907" w:h="16840" w:code="9"/>
          <w:pgMar w:top="1701" w:right="2126" w:bottom="1134" w:left="1560" w:header="720" w:footer="533" w:gutter="0"/>
          <w:pgNumType w:start="1"/>
          <w:cols w:num="2" w:space="720"/>
        </w:sectPr>
      </w:pPr>
    </w:p>
    <w:p w14:paraId="5E992A57" w14:textId="78287A19" w:rsidR="00836049" w:rsidRPr="0030566F" w:rsidRDefault="00165815" w:rsidP="00724A81">
      <w:pPr>
        <w:pStyle w:val="Leipteksti"/>
        <w:rPr>
          <w:sz w:val="22"/>
          <w:szCs w:val="22"/>
        </w:rPr>
      </w:pPr>
      <w:r w:rsidRPr="0030566F">
        <w:rPr>
          <w:sz w:val="22"/>
          <w:szCs w:val="22"/>
        </w:rPr>
        <w:t xml:space="preserve">Maaherrankatu </w:t>
      </w:r>
      <w:proofErr w:type="gramStart"/>
      <w:r w:rsidRPr="0030566F">
        <w:rPr>
          <w:sz w:val="22"/>
          <w:szCs w:val="22"/>
        </w:rPr>
        <w:t>9-11</w:t>
      </w:r>
      <w:proofErr w:type="gramEnd"/>
      <w:r w:rsidRPr="0030566F">
        <w:rPr>
          <w:sz w:val="22"/>
          <w:szCs w:val="22"/>
        </w:rPr>
        <w:t>, 50101 Mikkeli</w:t>
      </w:r>
    </w:p>
    <w:p w14:paraId="34FA3854" w14:textId="77777777" w:rsidR="00D7530D" w:rsidRDefault="00D7530D" w:rsidP="00724A81">
      <w:pPr>
        <w:pStyle w:val="Leipteksti"/>
        <w:rPr>
          <w:color w:val="FF0000"/>
        </w:rPr>
      </w:pPr>
    </w:p>
    <w:p w14:paraId="7E4FB77E" w14:textId="1B2412E4" w:rsidR="00D7530D" w:rsidRPr="006728C9" w:rsidRDefault="00D7530D" w:rsidP="00724A81">
      <w:pPr>
        <w:pStyle w:val="Leipteksti"/>
        <w:rPr>
          <w:sz w:val="22"/>
          <w:szCs w:val="22"/>
        </w:rPr>
      </w:pPr>
      <w:r w:rsidRPr="006728C9">
        <w:rPr>
          <w:sz w:val="22"/>
          <w:szCs w:val="22"/>
        </w:rPr>
        <w:t xml:space="preserve">Päiväys </w:t>
      </w:r>
      <w:r w:rsidR="006728C9" w:rsidRPr="006728C9">
        <w:rPr>
          <w:sz w:val="22"/>
          <w:szCs w:val="22"/>
        </w:rPr>
        <w:t>25</w:t>
      </w:r>
      <w:r w:rsidRPr="006728C9">
        <w:rPr>
          <w:sz w:val="22"/>
          <w:szCs w:val="22"/>
        </w:rPr>
        <w:t>.</w:t>
      </w:r>
      <w:r w:rsidR="006728C9" w:rsidRPr="006728C9">
        <w:rPr>
          <w:sz w:val="22"/>
          <w:szCs w:val="22"/>
        </w:rPr>
        <w:t>10</w:t>
      </w:r>
      <w:r w:rsidRPr="006728C9">
        <w:rPr>
          <w:sz w:val="22"/>
          <w:szCs w:val="22"/>
        </w:rPr>
        <w:t>.202</w:t>
      </w:r>
      <w:r w:rsidR="006728C9" w:rsidRPr="006728C9">
        <w:rPr>
          <w:sz w:val="22"/>
          <w:szCs w:val="22"/>
        </w:rPr>
        <w:t>2</w:t>
      </w:r>
    </w:p>
    <w:p w14:paraId="533F59D4" w14:textId="77777777" w:rsidR="00D7530D" w:rsidRDefault="00D7530D" w:rsidP="00724A81">
      <w:pPr>
        <w:pStyle w:val="Leipteksti"/>
        <w:rPr>
          <w:color w:val="FF0000"/>
        </w:rPr>
      </w:pPr>
    </w:p>
    <w:p w14:paraId="4065FA00" w14:textId="77777777" w:rsidR="00D7530D" w:rsidRPr="00E1423A" w:rsidRDefault="00D7530D" w:rsidP="00724A81">
      <w:pPr>
        <w:pStyle w:val="Leipteksti"/>
        <w:rPr>
          <w:color w:val="FF0000"/>
        </w:rPr>
      </w:pPr>
    </w:p>
    <w:sectPr w:rsidR="00D7530D" w:rsidRPr="00E1423A" w:rsidSect="00547FE1">
      <w:type w:val="continuous"/>
      <w:pgSz w:w="11907" w:h="16840" w:code="9"/>
      <w:pgMar w:top="1701" w:right="2126" w:bottom="1134" w:left="1560" w:header="720"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A5141" w14:textId="77777777" w:rsidR="0046256C" w:rsidRDefault="0046256C">
      <w:r>
        <w:separator/>
      </w:r>
    </w:p>
    <w:p w14:paraId="600BE86D" w14:textId="77777777" w:rsidR="0046256C" w:rsidRDefault="0046256C"/>
    <w:p w14:paraId="43E0982E" w14:textId="77777777" w:rsidR="0046256C" w:rsidRDefault="0046256C"/>
  </w:endnote>
  <w:endnote w:type="continuationSeparator" w:id="0">
    <w:p w14:paraId="6402C607" w14:textId="77777777" w:rsidR="0046256C" w:rsidRDefault="0046256C">
      <w:r>
        <w:continuationSeparator/>
      </w:r>
    </w:p>
    <w:p w14:paraId="5973F965" w14:textId="77777777" w:rsidR="0046256C" w:rsidRDefault="0046256C"/>
    <w:p w14:paraId="51338563" w14:textId="77777777" w:rsidR="0046256C" w:rsidRDefault="00462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98EF7" w14:textId="77777777" w:rsidR="00936B24" w:rsidRDefault="00936B24" w:rsidP="00933361">
    <w:pPr>
      <w:pStyle w:val="Alatunniste"/>
      <w:framePr w:wrap="around" w:vAnchor="text" w:hAnchor="page" w:x="9637" w:y="326"/>
      <w:rPr>
        <w:rStyle w:val="Sivunumero"/>
      </w:rPr>
    </w:pPr>
    <w:r>
      <w:rPr>
        <w:rStyle w:val="Sivunumero"/>
      </w:rPr>
      <w:fldChar w:fldCharType="begin"/>
    </w:r>
    <w:r>
      <w:rPr>
        <w:rStyle w:val="Sivunumero"/>
      </w:rPr>
      <w:instrText xml:space="preserve">PAGE  </w:instrText>
    </w:r>
    <w:r>
      <w:rPr>
        <w:rStyle w:val="Sivunumero"/>
      </w:rPr>
      <w:fldChar w:fldCharType="separate"/>
    </w:r>
    <w:r w:rsidR="00D26C02">
      <w:rPr>
        <w:rStyle w:val="Sivunumero"/>
        <w:noProof/>
      </w:rPr>
      <w:t>9</w:t>
    </w:r>
    <w:r>
      <w:rPr>
        <w:rStyle w:val="Sivunumero"/>
      </w:rPr>
      <w:fldChar w:fldCharType="end"/>
    </w:r>
  </w:p>
  <w:p w14:paraId="42CE8A59" w14:textId="01289CB3" w:rsidR="00936B24" w:rsidRPr="0062469E" w:rsidRDefault="00DF796E" w:rsidP="00933361">
    <w:pPr>
      <w:spacing w:before="240"/>
      <w:rPr>
        <w:b/>
      </w:rPr>
    </w:pPr>
    <w:r w:rsidRPr="0062469E">
      <w:rPr>
        <w:b/>
        <w:noProof/>
      </w:rPr>
      <mc:AlternateContent>
        <mc:Choice Requires="wps">
          <w:drawing>
            <wp:anchor distT="0" distB="0" distL="114300" distR="114300" simplePos="0" relativeHeight="251657728" behindDoc="1" locked="0" layoutInCell="1" allowOverlap="1" wp14:anchorId="43C7635D" wp14:editId="3D91103C">
              <wp:simplePos x="0" y="0"/>
              <wp:positionH relativeFrom="column">
                <wp:posOffset>-1005840</wp:posOffset>
              </wp:positionH>
              <wp:positionV relativeFrom="paragraph">
                <wp:posOffset>-14605</wp:posOffset>
              </wp:positionV>
              <wp:extent cx="7581900" cy="97536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75360"/>
                      </a:xfrm>
                      <a:prstGeom prst="rect">
                        <a:avLst/>
                      </a:prstGeom>
                      <a:solidFill>
                        <a:srgbClr val="62B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B42B" id="Rectangle 2" o:spid="_x0000_s1026" style="position:absolute;margin-left:-79.2pt;margin-top:-1.15pt;width:597pt;height:7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" fillcolor="#62baea" stroked="f"/>
          </w:pict>
        </mc:Fallback>
      </mc:AlternateContent>
    </w:r>
  </w:p>
  <w:p w14:paraId="089E5279" w14:textId="77777777" w:rsidR="00936B24" w:rsidRPr="00565D43" w:rsidRDefault="00936B24">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8F164" w14:textId="77777777" w:rsidR="0046256C" w:rsidRDefault="0046256C">
      <w:r>
        <w:separator/>
      </w:r>
    </w:p>
    <w:p w14:paraId="14718018" w14:textId="77777777" w:rsidR="0046256C" w:rsidRDefault="0046256C"/>
    <w:p w14:paraId="614BC85F" w14:textId="77777777" w:rsidR="0046256C" w:rsidRDefault="0046256C"/>
  </w:footnote>
  <w:footnote w:type="continuationSeparator" w:id="0">
    <w:p w14:paraId="0B5FB1B6" w14:textId="77777777" w:rsidR="0046256C" w:rsidRDefault="0046256C">
      <w:r>
        <w:continuationSeparator/>
      </w:r>
    </w:p>
    <w:p w14:paraId="71314E3C" w14:textId="77777777" w:rsidR="0046256C" w:rsidRDefault="0046256C"/>
    <w:p w14:paraId="0B9339B4" w14:textId="77777777" w:rsidR="0046256C" w:rsidRDefault="00462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CC3D" w14:textId="77777777" w:rsidR="00936B24" w:rsidRDefault="00936B24"/>
  <w:p w14:paraId="364C2FA8" w14:textId="77777777" w:rsidR="00936B24" w:rsidRDefault="00936B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8147" w14:textId="6EC123DD" w:rsidR="00AC464B" w:rsidRDefault="001F6C93" w:rsidP="00AC464B">
    <w:pPr>
      <w:tabs>
        <w:tab w:val="center" w:pos="4394"/>
        <w:tab w:val="right" w:pos="8789"/>
      </w:tabs>
    </w:pPr>
    <w:r>
      <w:t>1008</w:t>
    </w:r>
    <w:r w:rsidR="00AC464B">
      <w:t xml:space="preserve"> </w:t>
    </w:r>
    <w:r>
      <w:t>Pietarintien kiertoliittymän asemakaavamuutos</w:t>
    </w:r>
    <w:r w:rsidR="00AC464B">
      <w:tab/>
    </w:r>
    <w:r w:rsidR="00AC464B">
      <w:tab/>
    </w:r>
    <w:r>
      <w:t xml:space="preserve">                                                                                                               </w:t>
    </w:r>
    <w:r w:rsidR="00AC464B">
      <w:t>Mikkelin kaupunki</w:t>
    </w:r>
  </w:p>
  <w:p w14:paraId="01204834" w14:textId="6C956C6D" w:rsidR="00AC464B" w:rsidRDefault="00AC464B" w:rsidP="00AC464B">
    <w:pPr>
      <w:tabs>
        <w:tab w:val="center" w:pos="4394"/>
        <w:tab w:val="right" w:pos="8789"/>
      </w:tabs>
    </w:pPr>
    <w:r>
      <w:t>Osallistumis- ja arviointisuunnitelma</w:t>
    </w:r>
    <w:r>
      <w:tab/>
    </w:r>
    <w:r>
      <w:tab/>
    </w:r>
    <w:r w:rsidR="0050435C">
      <w:t>25</w:t>
    </w:r>
    <w:r>
      <w:t>.</w:t>
    </w:r>
    <w:r w:rsidR="001F6C93">
      <w:t>10</w:t>
    </w:r>
    <w:r>
      <w:t>.202</w:t>
    </w:r>
    <w:r w:rsidR="001F6C93">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34FB" w14:textId="77777777" w:rsidR="00547FE1" w:rsidRPr="00547FE1" w:rsidRDefault="00AC464B" w:rsidP="00AC464B">
    <w:pPr>
      <w:pStyle w:val="Yltunniste"/>
      <w:tabs>
        <w:tab w:val="clear" w:pos="4153"/>
        <w:tab w:val="clear" w:pos="8306"/>
        <w:tab w:val="center" w:pos="4394"/>
        <w:tab w:val="right" w:pos="8789"/>
      </w:tabs>
      <w:rPr>
        <w:sz w:val="48"/>
        <w:szCs w:val="48"/>
      </w:rPr>
    </w:pPr>
    <w:r w:rsidRPr="00AC464B">
      <w:rPr>
        <w:rFonts w:ascii="Cambria" w:hAnsi="Cambria"/>
        <w:sz w:val="24"/>
        <w:szCs w:val="24"/>
      </w:rPr>
      <w:tab/>
    </w:r>
    <w:r w:rsidRPr="00AC464B">
      <w:rPr>
        <w:rFonts w:ascii="Cambria" w:hAnsi="Cambria"/>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24E066"/>
    <w:lvl w:ilvl="0">
      <w:start w:val="1"/>
      <w:numFmt w:val="decimal"/>
      <w:pStyle w:val="Numeroituluettelo"/>
      <w:lvlText w:val="%1."/>
      <w:lvlJc w:val="left"/>
      <w:pPr>
        <w:tabs>
          <w:tab w:val="num" w:pos="360"/>
        </w:tabs>
        <w:ind w:left="360" w:hanging="360"/>
      </w:pPr>
    </w:lvl>
  </w:abstractNum>
  <w:abstractNum w:abstractNumId="1" w15:restartNumberingAfterBreak="0">
    <w:nsid w:val="FFFFFFFB"/>
    <w:multiLevelType w:val="multilevel"/>
    <w:tmpl w:val="A55E72A6"/>
    <w:lvl w:ilvl="0">
      <w:start w:val="1"/>
      <w:numFmt w:val="decimal"/>
      <w:pStyle w:val="Otsikko1"/>
      <w:lvlText w:val="%1."/>
      <w:lvlJc w:val="left"/>
      <w:pPr>
        <w:tabs>
          <w:tab w:val="num" w:pos="1134"/>
        </w:tabs>
        <w:ind w:left="1134" w:hanging="1134"/>
      </w:pPr>
      <w:rPr>
        <w:rFonts w:hint="default"/>
      </w:rPr>
    </w:lvl>
    <w:lvl w:ilvl="1">
      <w:start w:val="1"/>
      <w:numFmt w:val="decimal"/>
      <w:pStyle w:val="Otsikko2"/>
      <w:lvlText w:val="%1.%2"/>
      <w:lvlJc w:val="left"/>
      <w:pPr>
        <w:tabs>
          <w:tab w:val="num" w:pos="3119"/>
        </w:tabs>
        <w:ind w:left="3119" w:hanging="1134"/>
      </w:pPr>
      <w:rPr>
        <w:rFonts w:hint="default"/>
      </w:rPr>
    </w:lvl>
    <w:lvl w:ilvl="2">
      <w:start w:val="1"/>
      <w:numFmt w:val="decimal"/>
      <w:pStyle w:val="Otsikko3"/>
      <w:lvlText w:val="%1.%2.%3"/>
      <w:lvlJc w:val="left"/>
      <w:pPr>
        <w:tabs>
          <w:tab w:val="num" w:pos="1134"/>
        </w:tabs>
        <w:ind w:left="1134" w:hanging="1134"/>
      </w:pPr>
      <w:rPr>
        <w:rFonts w:hint="default"/>
      </w:rPr>
    </w:lvl>
    <w:lvl w:ilvl="3">
      <w:start w:val="1"/>
      <w:numFmt w:val="decimal"/>
      <w:pStyle w:val="Otsikko4"/>
      <w:lvlText w:val="%1.%2.%3.%4"/>
      <w:lvlJc w:val="left"/>
      <w:pPr>
        <w:tabs>
          <w:tab w:val="num" w:pos="1134"/>
        </w:tabs>
        <w:ind w:left="1134" w:hanging="1134"/>
      </w:pPr>
      <w:rPr>
        <w:rFonts w:hint="default"/>
      </w:rPr>
    </w:lvl>
    <w:lvl w:ilvl="4">
      <w:start w:val="1"/>
      <w:numFmt w:val="decimal"/>
      <w:pStyle w:val="Otsikko5"/>
      <w:lvlText w:val="%1.%2.%3.%4.%5"/>
      <w:lvlJc w:val="left"/>
      <w:pPr>
        <w:tabs>
          <w:tab w:val="num" w:pos="1008"/>
        </w:tabs>
        <w:ind w:left="1008" w:hanging="1008"/>
      </w:pPr>
      <w:rPr>
        <w:rFonts w:hint="default"/>
      </w:rPr>
    </w:lvl>
    <w:lvl w:ilvl="5">
      <w:start w:val="1"/>
      <w:numFmt w:val="decimal"/>
      <w:pStyle w:val="Otsikko6"/>
      <w:lvlText w:val="%1.%2.%3.%4.%5.%6"/>
      <w:lvlJc w:val="left"/>
      <w:pPr>
        <w:tabs>
          <w:tab w:val="num" w:pos="1152"/>
        </w:tabs>
        <w:ind w:left="1152" w:hanging="1152"/>
      </w:pPr>
      <w:rPr>
        <w:rFonts w:hint="default"/>
      </w:rPr>
    </w:lvl>
    <w:lvl w:ilvl="6">
      <w:start w:val="1"/>
      <w:numFmt w:val="decimal"/>
      <w:pStyle w:val="Otsikko7"/>
      <w:lvlText w:val="%1.%2.%3.%4.%5.%6.%7"/>
      <w:lvlJc w:val="left"/>
      <w:pPr>
        <w:tabs>
          <w:tab w:val="num" w:pos="1296"/>
        </w:tabs>
        <w:ind w:left="1296" w:hanging="1296"/>
      </w:pPr>
      <w:rPr>
        <w:rFonts w:hint="default"/>
      </w:rPr>
    </w:lvl>
    <w:lvl w:ilvl="7">
      <w:start w:val="1"/>
      <w:numFmt w:val="decimal"/>
      <w:pStyle w:val="Otsikko8"/>
      <w:lvlText w:val="%1.%2.%3.%4.%5.%6.%7.%8"/>
      <w:lvlJc w:val="left"/>
      <w:pPr>
        <w:tabs>
          <w:tab w:val="num" w:pos="1440"/>
        </w:tabs>
        <w:ind w:left="1440" w:hanging="1440"/>
      </w:pPr>
      <w:rPr>
        <w:rFonts w:hint="default"/>
      </w:rPr>
    </w:lvl>
    <w:lvl w:ilvl="8">
      <w:start w:val="1"/>
      <w:numFmt w:val="decimal"/>
      <w:pStyle w:val="Otsikko9"/>
      <w:lvlText w:val="%1.%2.%3.%4.%5.%6.%7.%8.%9"/>
      <w:lvlJc w:val="left"/>
      <w:pPr>
        <w:tabs>
          <w:tab w:val="num" w:pos="1584"/>
        </w:tabs>
        <w:ind w:left="1584" w:hanging="1584"/>
      </w:pPr>
      <w:rPr>
        <w:rFonts w:hint="default"/>
      </w:rPr>
    </w:lvl>
  </w:abstractNum>
  <w:abstractNum w:abstractNumId="2" w15:restartNumberingAfterBreak="0">
    <w:nsid w:val="0A877DC9"/>
    <w:multiLevelType w:val="hybridMultilevel"/>
    <w:tmpl w:val="CEC85C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7169B8"/>
    <w:multiLevelType w:val="singleLevel"/>
    <w:tmpl w:val="4A18CFA2"/>
    <w:lvl w:ilvl="0">
      <w:start w:val="1"/>
      <w:numFmt w:val="bullet"/>
      <w:pStyle w:val="Merkittyluettelo"/>
      <w:lvlText w:val=""/>
      <w:lvlJc w:val="left"/>
      <w:pPr>
        <w:tabs>
          <w:tab w:val="num" w:pos="360"/>
        </w:tabs>
        <w:ind w:left="340" w:hanging="340"/>
      </w:pPr>
      <w:rPr>
        <w:rFonts w:ascii="Symbol" w:hAnsi="Symbol" w:hint="default"/>
      </w:rPr>
    </w:lvl>
  </w:abstractNum>
  <w:abstractNum w:abstractNumId="4" w15:restartNumberingAfterBreak="0">
    <w:nsid w:val="10EB3FA3"/>
    <w:multiLevelType w:val="hybridMultilevel"/>
    <w:tmpl w:val="3ED027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F33594"/>
    <w:multiLevelType w:val="hybridMultilevel"/>
    <w:tmpl w:val="0B7626EC"/>
    <w:name w:val="Not Used 2"/>
    <w:lvl w:ilvl="0" w:tplc="702A90B4">
      <w:numFmt w:val="bullet"/>
      <w:lvlText w:val="-"/>
      <w:lvlJc w:val="left"/>
      <w:pPr>
        <w:tabs>
          <w:tab w:val="num" w:pos="1664"/>
        </w:tabs>
        <w:ind w:left="1664" w:hanging="360"/>
      </w:pPr>
      <w:rPr>
        <w:rFonts w:ascii="Times New Roman" w:eastAsia="Times New Roman" w:hAnsi="Times New Roman" w:cs="Times New Roman" w:hint="default"/>
      </w:rPr>
    </w:lvl>
    <w:lvl w:ilvl="1" w:tplc="ACF0F958">
      <w:start w:val="1"/>
      <w:numFmt w:val="decimal"/>
      <w:lvlText w:val="%2."/>
      <w:lvlJc w:val="left"/>
      <w:pPr>
        <w:tabs>
          <w:tab w:val="num" w:pos="1440"/>
        </w:tabs>
        <w:ind w:left="1440" w:hanging="360"/>
      </w:pPr>
    </w:lvl>
    <w:lvl w:ilvl="2" w:tplc="66DC5E1A">
      <w:start w:val="1"/>
      <w:numFmt w:val="decimal"/>
      <w:lvlText w:val="%3."/>
      <w:lvlJc w:val="left"/>
      <w:pPr>
        <w:tabs>
          <w:tab w:val="num" w:pos="2160"/>
        </w:tabs>
        <w:ind w:left="2160" w:hanging="360"/>
      </w:pPr>
    </w:lvl>
    <w:lvl w:ilvl="3" w:tplc="66E853A0">
      <w:start w:val="1"/>
      <w:numFmt w:val="decimal"/>
      <w:lvlText w:val="%4."/>
      <w:lvlJc w:val="left"/>
      <w:pPr>
        <w:tabs>
          <w:tab w:val="num" w:pos="2880"/>
        </w:tabs>
        <w:ind w:left="2880" w:hanging="360"/>
      </w:pPr>
    </w:lvl>
    <w:lvl w:ilvl="4" w:tplc="9754E994">
      <w:start w:val="1"/>
      <w:numFmt w:val="decimal"/>
      <w:lvlText w:val="%5."/>
      <w:lvlJc w:val="left"/>
      <w:pPr>
        <w:tabs>
          <w:tab w:val="num" w:pos="3600"/>
        </w:tabs>
        <w:ind w:left="3600" w:hanging="360"/>
      </w:pPr>
    </w:lvl>
    <w:lvl w:ilvl="5" w:tplc="8C3C3C54">
      <w:start w:val="1"/>
      <w:numFmt w:val="decimal"/>
      <w:lvlText w:val="%6."/>
      <w:lvlJc w:val="left"/>
      <w:pPr>
        <w:tabs>
          <w:tab w:val="num" w:pos="4320"/>
        </w:tabs>
        <w:ind w:left="4320" w:hanging="360"/>
      </w:pPr>
    </w:lvl>
    <w:lvl w:ilvl="6" w:tplc="EF1E1C2E">
      <w:start w:val="1"/>
      <w:numFmt w:val="decimal"/>
      <w:lvlText w:val="%7."/>
      <w:lvlJc w:val="left"/>
      <w:pPr>
        <w:tabs>
          <w:tab w:val="num" w:pos="5040"/>
        </w:tabs>
        <w:ind w:left="5040" w:hanging="360"/>
      </w:pPr>
    </w:lvl>
    <w:lvl w:ilvl="7" w:tplc="7B4EF3B8">
      <w:start w:val="1"/>
      <w:numFmt w:val="decimal"/>
      <w:lvlText w:val="%8."/>
      <w:lvlJc w:val="left"/>
      <w:pPr>
        <w:tabs>
          <w:tab w:val="num" w:pos="5760"/>
        </w:tabs>
        <w:ind w:left="5760" w:hanging="360"/>
      </w:pPr>
    </w:lvl>
    <w:lvl w:ilvl="8" w:tplc="9872D856">
      <w:start w:val="1"/>
      <w:numFmt w:val="decimal"/>
      <w:lvlText w:val="%9."/>
      <w:lvlJc w:val="left"/>
      <w:pPr>
        <w:tabs>
          <w:tab w:val="num" w:pos="6480"/>
        </w:tabs>
        <w:ind w:left="6480" w:hanging="360"/>
      </w:pPr>
    </w:lvl>
  </w:abstractNum>
  <w:abstractNum w:abstractNumId="6" w15:restartNumberingAfterBreak="0">
    <w:nsid w:val="20EB0674"/>
    <w:multiLevelType w:val="hybridMultilevel"/>
    <w:tmpl w:val="79F66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6442D4"/>
    <w:multiLevelType w:val="hybridMultilevel"/>
    <w:tmpl w:val="1DD4B1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54D3AFA"/>
    <w:multiLevelType w:val="hybridMultilevel"/>
    <w:tmpl w:val="503C9E7C"/>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68E556C"/>
    <w:multiLevelType w:val="hybridMultilevel"/>
    <w:tmpl w:val="C6EC02FC"/>
    <w:name w:val="Not Used 3"/>
    <w:lvl w:ilvl="0" w:tplc="92CE5482">
      <w:numFmt w:val="bullet"/>
      <w:lvlText w:val="-"/>
      <w:lvlJc w:val="left"/>
      <w:pPr>
        <w:tabs>
          <w:tab w:val="num" w:pos="720"/>
        </w:tabs>
        <w:ind w:left="720" w:hanging="360"/>
      </w:pPr>
      <w:rPr>
        <w:rFonts w:ascii="Verdana" w:eastAsia="Times New Roman" w:hAnsi="Verdana" w:cs="Times New Roman" w:hint="default"/>
      </w:rPr>
    </w:lvl>
    <w:lvl w:ilvl="1" w:tplc="932C6CD8" w:tentative="1">
      <w:start w:val="1"/>
      <w:numFmt w:val="bullet"/>
      <w:lvlText w:val="o"/>
      <w:lvlJc w:val="left"/>
      <w:pPr>
        <w:tabs>
          <w:tab w:val="num" w:pos="1440"/>
        </w:tabs>
        <w:ind w:left="1440" w:hanging="360"/>
      </w:pPr>
      <w:rPr>
        <w:rFonts w:ascii="Courier New" w:hAnsi="Courier New" w:cs="Courier New" w:hint="default"/>
      </w:rPr>
    </w:lvl>
    <w:lvl w:ilvl="2" w:tplc="2CD8A27C" w:tentative="1">
      <w:start w:val="1"/>
      <w:numFmt w:val="bullet"/>
      <w:lvlText w:val=""/>
      <w:lvlJc w:val="left"/>
      <w:pPr>
        <w:tabs>
          <w:tab w:val="num" w:pos="2160"/>
        </w:tabs>
        <w:ind w:left="2160" w:hanging="360"/>
      </w:pPr>
      <w:rPr>
        <w:rFonts w:ascii="Wingdings" w:hAnsi="Wingdings" w:hint="default"/>
      </w:rPr>
    </w:lvl>
    <w:lvl w:ilvl="3" w:tplc="DD14F326" w:tentative="1">
      <w:start w:val="1"/>
      <w:numFmt w:val="bullet"/>
      <w:lvlText w:val=""/>
      <w:lvlJc w:val="left"/>
      <w:pPr>
        <w:tabs>
          <w:tab w:val="num" w:pos="2880"/>
        </w:tabs>
        <w:ind w:left="2880" w:hanging="360"/>
      </w:pPr>
      <w:rPr>
        <w:rFonts w:ascii="Symbol" w:hAnsi="Symbol" w:hint="default"/>
      </w:rPr>
    </w:lvl>
    <w:lvl w:ilvl="4" w:tplc="A8846BAE" w:tentative="1">
      <w:start w:val="1"/>
      <w:numFmt w:val="bullet"/>
      <w:lvlText w:val="o"/>
      <w:lvlJc w:val="left"/>
      <w:pPr>
        <w:tabs>
          <w:tab w:val="num" w:pos="3600"/>
        </w:tabs>
        <w:ind w:left="3600" w:hanging="360"/>
      </w:pPr>
      <w:rPr>
        <w:rFonts w:ascii="Courier New" w:hAnsi="Courier New" w:cs="Courier New" w:hint="default"/>
      </w:rPr>
    </w:lvl>
    <w:lvl w:ilvl="5" w:tplc="73CA9C12" w:tentative="1">
      <w:start w:val="1"/>
      <w:numFmt w:val="bullet"/>
      <w:lvlText w:val=""/>
      <w:lvlJc w:val="left"/>
      <w:pPr>
        <w:tabs>
          <w:tab w:val="num" w:pos="4320"/>
        </w:tabs>
        <w:ind w:left="4320" w:hanging="360"/>
      </w:pPr>
      <w:rPr>
        <w:rFonts w:ascii="Wingdings" w:hAnsi="Wingdings" w:hint="default"/>
      </w:rPr>
    </w:lvl>
    <w:lvl w:ilvl="6" w:tplc="FEA25BA0" w:tentative="1">
      <w:start w:val="1"/>
      <w:numFmt w:val="bullet"/>
      <w:lvlText w:val=""/>
      <w:lvlJc w:val="left"/>
      <w:pPr>
        <w:tabs>
          <w:tab w:val="num" w:pos="5040"/>
        </w:tabs>
        <w:ind w:left="5040" w:hanging="360"/>
      </w:pPr>
      <w:rPr>
        <w:rFonts w:ascii="Symbol" w:hAnsi="Symbol" w:hint="default"/>
      </w:rPr>
    </w:lvl>
    <w:lvl w:ilvl="7" w:tplc="8A044096" w:tentative="1">
      <w:start w:val="1"/>
      <w:numFmt w:val="bullet"/>
      <w:lvlText w:val="o"/>
      <w:lvlJc w:val="left"/>
      <w:pPr>
        <w:tabs>
          <w:tab w:val="num" w:pos="5760"/>
        </w:tabs>
        <w:ind w:left="5760" w:hanging="360"/>
      </w:pPr>
      <w:rPr>
        <w:rFonts w:ascii="Courier New" w:hAnsi="Courier New" w:cs="Courier New" w:hint="default"/>
      </w:rPr>
    </w:lvl>
    <w:lvl w:ilvl="8" w:tplc="343E8E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9A6D5A"/>
    <w:multiLevelType w:val="multilevel"/>
    <w:tmpl w:val="848A1C50"/>
    <w:name w:val="Not Used 4"/>
    <w:lvl w:ilvl="0">
      <w:start w:val="1"/>
      <w:numFmt w:val="decimal"/>
      <w:lvlText w:val="%1."/>
      <w:lvlJc w:val="left"/>
      <w:pPr>
        <w:tabs>
          <w:tab w:val="num" w:pos="360"/>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8E06320"/>
    <w:multiLevelType w:val="hybridMultilevel"/>
    <w:tmpl w:val="FCE8DBD8"/>
    <w:lvl w:ilvl="0" w:tplc="040B0005">
      <w:start w:val="1"/>
      <w:numFmt w:val="bullet"/>
      <w:lvlText w:val=""/>
      <w:lvlJc w:val="left"/>
      <w:pPr>
        <w:tabs>
          <w:tab w:val="num" w:pos="360"/>
        </w:tabs>
        <w:ind w:left="360" w:hanging="360"/>
      </w:pPr>
      <w:rPr>
        <w:rFonts w:ascii="Wingdings" w:hAnsi="Wingdings"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553AD3"/>
    <w:multiLevelType w:val="hybridMultilevel"/>
    <w:tmpl w:val="386E38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76853A7"/>
    <w:multiLevelType w:val="hybridMultilevel"/>
    <w:tmpl w:val="DC5EA9BE"/>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BE3D38"/>
    <w:multiLevelType w:val="hybridMultilevel"/>
    <w:tmpl w:val="7F044AF6"/>
    <w:name w:val="Not Used 5"/>
    <w:lvl w:ilvl="0" w:tplc="71B0FCE2">
      <w:start w:val="1"/>
      <w:numFmt w:val="bullet"/>
      <w:lvlText w:val=""/>
      <w:lvlJc w:val="left"/>
      <w:pPr>
        <w:tabs>
          <w:tab w:val="num" w:pos="720"/>
        </w:tabs>
        <w:ind w:left="720" w:hanging="360"/>
      </w:pPr>
      <w:rPr>
        <w:rFonts w:ascii="Symbol" w:hAnsi="Symbol" w:hint="default"/>
      </w:rPr>
    </w:lvl>
    <w:lvl w:ilvl="1" w:tplc="EC12EE48" w:tentative="1">
      <w:start w:val="1"/>
      <w:numFmt w:val="bullet"/>
      <w:lvlText w:val="o"/>
      <w:lvlJc w:val="left"/>
      <w:pPr>
        <w:tabs>
          <w:tab w:val="num" w:pos="1440"/>
        </w:tabs>
        <w:ind w:left="1440" w:hanging="360"/>
      </w:pPr>
      <w:rPr>
        <w:rFonts w:ascii="Courier New" w:hAnsi="Courier New" w:cs="Courier New" w:hint="default"/>
      </w:rPr>
    </w:lvl>
    <w:lvl w:ilvl="2" w:tplc="E4D2ED54" w:tentative="1">
      <w:start w:val="1"/>
      <w:numFmt w:val="bullet"/>
      <w:lvlText w:val=""/>
      <w:lvlJc w:val="left"/>
      <w:pPr>
        <w:tabs>
          <w:tab w:val="num" w:pos="2160"/>
        </w:tabs>
        <w:ind w:left="2160" w:hanging="360"/>
      </w:pPr>
      <w:rPr>
        <w:rFonts w:ascii="Wingdings" w:hAnsi="Wingdings" w:hint="default"/>
      </w:rPr>
    </w:lvl>
    <w:lvl w:ilvl="3" w:tplc="790A140E" w:tentative="1">
      <w:start w:val="1"/>
      <w:numFmt w:val="bullet"/>
      <w:lvlText w:val=""/>
      <w:lvlJc w:val="left"/>
      <w:pPr>
        <w:tabs>
          <w:tab w:val="num" w:pos="2880"/>
        </w:tabs>
        <w:ind w:left="2880" w:hanging="360"/>
      </w:pPr>
      <w:rPr>
        <w:rFonts w:ascii="Symbol" w:hAnsi="Symbol" w:hint="default"/>
      </w:rPr>
    </w:lvl>
    <w:lvl w:ilvl="4" w:tplc="C9D238F2" w:tentative="1">
      <w:start w:val="1"/>
      <w:numFmt w:val="bullet"/>
      <w:lvlText w:val="o"/>
      <w:lvlJc w:val="left"/>
      <w:pPr>
        <w:tabs>
          <w:tab w:val="num" w:pos="3600"/>
        </w:tabs>
        <w:ind w:left="3600" w:hanging="360"/>
      </w:pPr>
      <w:rPr>
        <w:rFonts w:ascii="Courier New" w:hAnsi="Courier New" w:cs="Courier New" w:hint="default"/>
      </w:rPr>
    </w:lvl>
    <w:lvl w:ilvl="5" w:tplc="13169026" w:tentative="1">
      <w:start w:val="1"/>
      <w:numFmt w:val="bullet"/>
      <w:lvlText w:val=""/>
      <w:lvlJc w:val="left"/>
      <w:pPr>
        <w:tabs>
          <w:tab w:val="num" w:pos="4320"/>
        </w:tabs>
        <w:ind w:left="4320" w:hanging="360"/>
      </w:pPr>
      <w:rPr>
        <w:rFonts w:ascii="Wingdings" w:hAnsi="Wingdings" w:hint="default"/>
      </w:rPr>
    </w:lvl>
    <w:lvl w:ilvl="6" w:tplc="74D6B7E8" w:tentative="1">
      <w:start w:val="1"/>
      <w:numFmt w:val="bullet"/>
      <w:lvlText w:val=""/>
      <w:lvlJc w:val="left"/>
      <w:pPr>
        <w:tabs>
          <w:tab w:val="num" w:pos="5040"/>
        </w:tabs>
        <w:ind w:left="5040" w:hanging="360"/>
      </w:pPr>
      <w:rPr>
        <w:rFonts w:ascii="Symbol" w:hAnsi="Symbol" w:hint="default"/>
      </w:rPr>
    </w:lvl>
    <w:lvl w:ilvl="7" w:tplc="E7A08E7C" w:tentative="1">
      <w:start w:val="1"/>
      <w:numFmt w:val="bullet"/>
      <w:lvlText w:val="o"/>
      <w:lvlJc w:val="left"/>
      <w:pPr>
        <w:tabs>
          <w:tab w:val="num" w:pos="5760"/>
        </w:tabs>
        <w:ind w:left="5760" w:hanging="360"/>
      </w:pPr>
      <w:rPr>
        <w:rFonts w:ascii="Courier New" w:hAnsi="Courier New" w:cs="Courier New" w:hint="default"/>
      </w:rPr>
    </w:lvl>
    <w:lvl w:ilvl="8" w:tplc="BA8E823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4E179E"/>
    <w:multiLevelType w:val="hybridMultilevel"/>
    <w:tmpl w:val="71EE1F7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DAC2C4C"/>
    <w:multiLevelType w:val="hybridMultilevel"/>
    <w:tmpl w:val="4C2CC0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ED373BF"/>
    <w:multiLevelType w:val="hybridMultilevel"/>
    <w:tmpl w:val="850461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B6D5218"/>
    <w:multiLevelType w:val="hybridMultilevel"/>
    <w:tmpl w:val="54A46CE2"/>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19" w15:restartNumberingAfterBreak="0">
    <w:nsid w:val="4B9854D9"/>
    <w:multiLevelType w:val="hybridMultilevel"/>
    <w:tmpl w:val="BA26B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C24EBA"/>
    <w:multiLevelType w:val="hybridMultilevel"/>
    <w:tmpl w:val="FCEE02B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A0542C2"/>
    <w:multiLevelType w:val="hybridMultilevel"/>
    <w:tmpl w:val="C07CCCB8"/>
    <w:name w:val="NumberListTemplate2"/>
    <w:lvl w:ilvl="0" w:tplc="6C4C411C">
      <w:start w:val="1"/>
      <w:numFmt w:val="decimal"/>
      <w:lvlText w:val="%1."/>
      <w:lvlJc w:val="left"/>
      <w:pPr>
        <w:tabs>
          <w:tab w:val="num" w:pos="720"/>
        </w:tabs>
        <w:ind w:left="720" w:hanging="360"/>
      </w:pPr>
      <w:rPr>
        <w:rFonts w:hint="default"/>
      </w:rPr>
    </w:lvl>
    <w:lvl w:ilvl="1" w:tplc="5C14E698" w:tentative="1">
      <w:start w:val="1"/>
      <w:numFmt w:val="bullet"/>
      <w:lvlText w:val="o"/>
      <w:lvlJc w:val="left"/>
      <w:pPr>
        <w:tabs>
          <w:tab w:val="num" w:pos="1440"/>
        </w:tabs>
        <w:ind w:left="1440" w:hanging="360"/>
      </w:pPr>
      <w:rPr>
        <w:rFonts w:ascii="Courier New" w:hAnsi="Courier New" w:cs="Courier New" w:hint="default"/>
      </w:rPr>
    </w:lvl>
    <w:lvl w:ilvl="2" w:tplc="09A20CE4" w:tentative="1">
      <w:start w:val="1"/>
      <w:numFmt w:val="bullet"/>
      <w:lvlText w:val=""/>
      <w:lvlJc w:val="left"/>
      <w:pPr>
        <w:tabs>
          <w:tab w:val="num" w:pos="2160"/>
        </w:tabs>
        <w:ind w:left="2160" w:hanging="360"/>
      </w:pPr>
      <w:rPr>
        <w:rFonts w:ascii="Wingdings" w:hAnsi="Wingdings" w:hint="default"/>
      </w:rPr>
    </w:lvl>
    <w:lvl w:ilvl="3" w:tplc="02BAE658" w:tentative="1">
      <w:start w:val="1"/>
      <w:numFmt w:val="bullet"/>
      <w:lvlText w:val=""/>
      <w:lvlJc w:val="left"/>
      <w:pPr>
        <w:tabs>
          <w:tab w:val="num" w:pos="2880"/>
        </w:tabs>
        <w:ind w:left="2880" w:hanging="360"/>
      </w:pPr>
      <w:rPr>
        <w:rFonts w:ascii="Symbol" w:hAnsi="Symbol" w:hint="default"/>
      </w:rPr>
    </w:lvl>
    <w:lvl w:ilvl="4" w:tplc="756295EA" w:tentative="1">
      <w:start w:val="1"/>
      <w:numFmt w:val="bullet"/>
      <w:lvlText w:val="o"/>
      <w:lvlJc w:val="left"/>
      <w:pPr>
        <w:tabs>
          <w:tab w:val="num" w:pos="3600"/>
        </w:tabs>
        <w:ind w:left="3600" w:hanging="360"/>
      </w:pPr>
      <w:rPr>
        <w:rFonts w:ascii="Courier New" w:hAnsi="Courier New" w:cs="Courier New" w:hint="default"/>
      </w:rPr>
    </w:lvl>
    <w:lvl w:ilvl="5" w:tplc="CB8EAADA" w:tentative="1">
      <w:start w:val="1"/>
      <w:numFmt w:val="bullet"/>
      <w:lvlText w:val=""/>
      <w:lvlJc w:val="left"/>
      <w:pPr>
        <w:tabs>
          <w:tab w:val="num" w:pos="4320"/>
        </w:tabs>
        <w:ind w:left="4320" w:hanging="360"/>
      </w:pPr>
      <w:rPr>
        <w:rFonts w:ascii="Wingdings" w:hAnsi="Wingdings" w:hint="default"/>
      </w:rPr>
    </w:lvl>
    <w:lvl w:ilvl="6" w:tplc="E1D64D6A" w:tentative="1">
      <w:start w:val="1"/>
      <w:numFmt w:val="bullet"/>
      <w:lvlText w:val=""/>
      <w:lvlJc w:val="left"/>
      <w:pPr>
        <w:tabs>
          <w:tab w:val="num" w:pos="5040"/>
        </w:tabs>
        <w:ind w:left="5040" w:hanging="360"/>
      </w:pPr>
      <w:rPr>
        <w:rFonts w:ascii="Symbol" w:hAnsi="Symbol" w:hint="default"/>
      </w:rPr>
    </w:lvl>
    <w:lvl w:ilvl="7" w:tplc="5F4EAA3E" w:tentative="1">
      <w:start w:val="1"/>
      <w:numFmt w:val="bullet"/>
      <w:lvlText w:val="o"/>
      <w:lvlJc w:val="left"/>
      <w:pPr>
        <w:tabs>
          <w:tab w:val="num" w:pos="5760"/>
        </w:tabs>
        <w:ind w:left="5760" w:hanging="360"/>
      </w:pPr>
      <w:rPr>
        <w:rFonts w:ascii="Courier New" w:hAnsi="Courier New" w:cs="Courier New" w:hint="default"/>
      </w:rPr>
    </w:lvl>
    <w:lvl w:ilvl="8" w:tplc="AC9C5D6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54134"/>
    <w:multiLevelType w:val="hybridMultilevel"/>
    <w:tmpl w:val="57CC84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F864C1"/>
    <w:multiLevelType w:val="hybridMultilevel"/>
    <w:tmpl w:val="2D3CC6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15F54F7"/>
    <w:multiLevelType w:val="hybridMultilevel"/>
    <w:tmpl w:val="84066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1873ACA"/>
    <w:multiLevelType w:val="hybridMultilevel"/>
    <w:tmpl w:val="2264D2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6360072"/>
    <w:multiLevelType w:val="hybridMultilevel"/>
    <w:tmpl w:val="8B62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AC48C5"/>
    <w:multiLevelType w:val="hybridMultilevel"/>
    <w:tmpl w:val="F1608B8C"/>
    <w:lvl w:ilvl="0" w:tplc="C59A3998">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CAE27F8"/>
    <w:multiLevelType w:val="hybridMultilevel"/>
    <w:tmpl w:val="DFB4AB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356005D"/>
    <w:multiLevelType w:val="hybridMultilevel"/>
    <w:tmpl w:val="81B681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74A5293D"/>
    <w:multiLevelType w:val="hybridMultilevel"/>
    <w:tmpl w:val="899A5C1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79F6BE2"/>
    <w:multiLevelType w:val="hybridMultilevel"/>
    <w:tmpl w:val="F2DECA06"/>
    <w:lvl w:ilvl="0" w:tplc="D430D2D6">
      <w:numFmt w:val="bullet"/>
      <w:lvlText w:val="·"/>
      <w:lvlJc w:val="left"/>
      <w:pPr>
        <w:ind w:left="720" w:hanging="360"/>
      </w:pPr>
      <w:rPr>
        <w:rFonts w:ascii="SymbolMT" w:eastAsia="Times New Roman" w:hAnsi="SymbolMT" w:cs="SymbolM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85C20D4"/>
    <w:multiLevelType w:val="hybridMultilevel"/>
    <w:tmpl w:val="F1A00622"/>
    <w:lvl w:ilvl="0" w:tplc="C59A3998">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8B16586"/>
    <w:multiLevelType w:val="hybridMultilevel"/>
    <w:tmpl w:val="1F86DF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11"/>
  </w:num>
  <w:num w:numId="5">
    <w:abstractNumId w:val="13"/>
  </w:num>
  <w:num w:numId="6">
    <w:abstractNumId w:val="22"/>
  </w:num>
  <w:num w:numId="7">
    <w:abstractNumId w:val="6"/>
  </w:num>
  <w:num w:numId="8">
    <w:abstractNumId w:val="26"/>
  </w:num>
  <w:num w:numId="9">
    <w:abstractNumId w:val="19"/>
  </w:num>
  <w:num w:numId="10">
    <w:abstractNumId w:val="4"/>
  </w:num>
  <w:num w:numId="11">
    <w:abstractNumId w:val="15"/>
  </w:num>
  <w:num w:numId="12">
    <w:abstractNumId w:val="1"/>
  </w:num>
  <w:num w:numId="13">
    <w:abstractNumId w:val="1"/>
  </w:num>
  <w:num w:numId="14">
    <w:abstractNumId w:val="1"/>
  </w:num>
  <w:num w:numId="15">
    <w:abstractNumId w:val="1"/>
  </w:num>
  <w:num w:numId="16">
    <w:abstractNumId w:val="1"/>
  </w:num>
  <w:num w:numId="17">
    <w:abstractNumId w:val="17"/>
  </w:num>
  <w:num w:numId="18">
    <w:abstractNumId w:val="1"/>
  </w:num>
  <w:num w:numId="19">
    <w:abstractNumId w:val="1"/>
  </w:num>
  <w:num w:numId="20">
    <w:abstractNumId w:val="24"/>
  </w:num>
  <w:num w:numId="21">
    <w:abstractNumId w:val="23"/>
  </w:num>
  <w:num w:numId="22">
    <w:abstractNumId w:val="1"/>
  </w:num>
  <w:num w:numId="23">
    <w:abstractNumId w:val="12"/>
  </w:num>
  <w:num w:numId="24">
    <w:abstractNumId w:val="27"/>
  </w:num>
  <w:num w:numId="25">
    <w:abstractNumId w:val="25"/>
  </w:num>
  <w:num w:numId="26">
    <w:abstractNumId w:val="32"/>
  </w:num>
  <w:num w:numId="27">
    <w:abstractNumId w:val="18"/>
  </w:num>
  <w:num w:numId="28">
    <w:abstractNumId w:val="8"/>
  </w:num>
  <w:num w:numId="29">
    <w:abstractNumId w:val="2"/>
  </w:num>
  <w:num w:numId="30">
    <w:abstractNumId w:val="33"/>
  </w:num>
  <w:num w:numId="31">
    <w:abstractNumId w:val="31"/>
  </w:num>
  <w:num w:numId="32">
    <w:abstractNumId w:val="30"/>
  </w:num>
  <w:num w:numId="33">
    <w:abstractNumId w:val="20"/>
  </w:num>
  <w:num w:numId="34">
    <w:abstractNumId w:val="29"/>
  </w:num>
  <w:num w:numId="35">
    <w:abstractNumId w:val="28"/>
  </w:num>
  <w:num w:numId="36">
    <w:abstractNumId w:val="7"/>
  </w:num>
  <w:num w:numId="3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autoHyphenation/>
  <w:hyphenationZone w:val="397"/>
  <w:displayHorizontalDrawingGridEvery w:val="0"/>
  <w:displayVerticalDrawingGridEvery w:val="0"/>
  <w:doNotUseMarginsForDrawingGridOrigin/>
  <w:noPunctuationKerning/>
  <w:characterSpacingControl w:val="doNotCompress"/>
  <w:hdrShapeDefaults>
    <o:shapedefaults v:ext="edit" spidmax="34817">
      <o:colormru v:ext="edit" colors="#e1c2a3,#62baea,#d94c7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DF0"/>
    <w:rsid w:val="000016A7"/>
    <w:rsid w:val="00002DA0"/>
    <w:rsid w:val="00004B13"/>
    <w:rsid w:val="00006BA4"/>
    <w:rsid w:val="00007393"/>
    <w:rsid w:val="00013638"/>
    <w:rsid w:val="00013B86"/>
    <w:rsid w:val="00015A67"/>
    <w:rsid w:val="00024F7F"/>
    <w:rsid w:val="00030B25"/>
    <w:rsid w:val="00033764"/>
    <w:rsid w:val="0004097D"/>
    <w:rsid w:val="00045797"/>
    <w:rsid w:val="000465B6"/>
    <w:rsid w:val="00051103"/>
    <w:rsid w:val="000521EF"/>
    <w:rsid w:val="00052766"/>
    <w:rsid w:val="000576B8"/>
    <w:rsid w:val="000613EE"/>
    <w:rsid w:val="00076C92"/>
    <w:rsid w:val="00083389"/>
    <w:rsid w:val="00085D00"/>
    <w:rsid w:val="000876E2"/>
    <w:rsid w:val="00090353"/>
    <w:rsid w:val="00091E51"/>
    <w:rsid w:val="00095FC0"/>
    <w:rsid w:val="000A017B"/>
    <w:rsid w:val="000A1276"/>
    <w:rsid w:val="000A29F3"/>
    <w:rsid w:val="000A2BA2"/>
    <w:rsid w:val="000A3841"/>
    <w:rsid w:val="000A3EE5"/>
    <w:rsid w:val="000B5810"/>
    <w:rsid w:val="000C428D"/>
    <w:rsid w:val="000C463D"/>
    <w:rsid w:val="000C533D"/>
    <w:rsid w:val="000C53CF"/>
    <w:rsid w:val="000C7B81"/>
    <w:rsid w:val="000C7C53"/>
    <w:rsid w:val="000D039C"/>
    <w:rsid w:val="000D6C66"/>
    <w:rsid w:val="000E33B7"/>
    <w:rsid w:val="000E42B7"/>
    <w:rsid w:val="000E4725"/>
    <w:rsid w:val="000E5DA3"/>
    <w:rsid w:val="000E7089"/>
    <w:rsid w:val="000F7991"/>
    <w:rsid w:val="001016CB"/>
    <w:rsid w:val="00106408"/>
    <w:rsid w:val="0011164A"/>
    <w:rsid w:val="00113A9B"/>
    <w:rsid w:val="00113CB8"/>
    <w:rsid w:val="0011650D"/>
    <w:rsid w:val="00120562"/>
    <w:rsid w:val="00120860"/>
    <w:rsid w:val="00123138"/>
    <w:rsid w:val="00125680"/>
    <w:rsid w:val="001267FF"/>
    <w:rsid w:val="00127278"/>
    <w:rsid w:val="00127D60"/>
    <w:rsid w:val="00134B94"/>
    <w:rsid w:val="00140050"/>
    <w:rsid w:val="001417E9"/>
    <w:rsid w:val="00145247"/>
    <w:rsid w:val="001452C6"/>
    <w:rsid w:val="001536D9"/>
    <w:rsid w:val="00154A63"/>
    <w:rsid w:val="001641E8"/>
    <w:rsid w:val="00165815"/>
    <w:rsid w:val="00166AA2"/>
    <w:rsid w:val="00167C75"/>
    <w:rsid w:val="00183BD4"/>
    <w:rsid w:val="00183C23"/>
    <w:rsid w:val="001866E3"/>
    <w:rsid w:val="00186A1E"/>
    <w:rsid w:val="00187749"/>
    <w:rsid w:val="00192D55"/>
    <w:rsid w:val="001944B3"/>
    <w:rsid w:val="00194A9F"/>
    <w:rsid w:val="0019699E"/>
    <w:rsid w:val="001A184D"/>
    <w:rsid w:val="001A5837"/>
    <w:rsid w:val="001B2ADB"/>
    <w:rsid w:val="001B2E0A"/>
    <w:rsid w:val="001C3BDC"/>
    <w:rsid w:val="001C3D5C"/>
    <w:rsid w:val="001C7871"/>
    <w:rsid w:val="001C7A4A"/>
    <w:rsid w:val="001D07E5"/>
    <w:rsid w:val="001D1CCD"/>
    <w:rsid w:val="001D2373"/>
    <w:rsid w:val="001D2B5A"/>
    <w:rsid w:val="001D74DA"/>
    <w:rsid w:val="001E278D"/>
    <w:rsid w:val="001E722A"/>
    <w:rsid w:val="001F4D01"/>
    <w:rsid w:val="001F69E6"/>
    <w:rsid w:val="001F6C93"/>
    <w:rsid w:val="0020172A"/>
    <w:rsid w:val="00202329"/>
    <w:rsid w:val="00202E92"/>
    <w:rsid w:val="002044A5"/>
    <w:rsid w:val="00206CA6"/>
    <w:rsid w:val="00214CBE"/>
    <w:rsid w:val="00215E13"/>
    <w:rsid w:val="002172F5"/>
    <w:rsid w:val="0022232F"/>
    <w:rsid w:val="00225DBC"/>
    <w:rsid w:val="0022676E"/>
    <w:rsid w:val="002275FD"/>
    <w:rsid w:val="00227CC1"/>
    <w:rsid w:val="0023046C"/>
    <w:rsid w:val="002324FB"/>
    <w:rsid w:val="002403B1"/>
    <w:rsid w:val="00246760"/>
    <w:rsid w:val="00255413"/>
    <w:rsid w:val="00255604"/>
    <w:rsid w:val="00257AAD"/>
    <w:rsid w:val="00257F27"/>
    <w:rsid w:val="002601C3"/>
    <w:rsid w:val="002618B3"/>
    <w:rsid w:val="0027047C"/>
    <w:rsid w:val="00273BFF"/>
    <w:rsid w:val="00276081"/>
    <w:rsid w:val="002808F7"/>
    <w:rsid w:val="00280F83"/>
    <w:rsid w:val="00292717"/>
    <w:rsid w:val="0029608A"/>
    <w:rsid w:val="0029766E"/>
    <w:rsid w:val="002A0E5F"/>
    <w:rsid w:val="002B1B37"/>
    <w:rsid w:val="002B464F"/>
    <w:rsid w:val="002B493D"/>
    <w:rsid w:val="002B78EC"/>
    <w:rsid w:val="002C1532"/>
    <w:rsid w:val="002C6910"/>
    <w:rsid w:val="002D65D6"/>
    <w:rsid w:val="002E5128"/>
    <w:rsid w:val="002E738F"/>
    <w:rsid w:val="002F1E7F"/>
    <w:rsid w:val="002F731B"/>
    <w:rsid w:val="00301F7C"/>
    <w:rsid w:val="003033DD"/>
    <w:rsid w:val="0030566F"/>
    <w:rsid w:val="00306D81"/>
    <w:rsid w:val="003073CA"/>
    <w:rsid w:val="00310587"/>
    <w:rsid w:val="00312E77"/>
    <w:rsid w:val="003165F8"/>
    <w:rsid w:val="003167DD"/>
    <w:rsid w:val="00317BB1"/>
    <w:rsid w:val="00320B11"/>
    <w:rsid w:val="00322798"/>
    <w:rsid w:val="00325C9B"/>
    <w:rsid w:val="003266DD"/>
    <w:rsid w:val="00332411"/>
    <w:rsid w:val="00333D1B"/>
    <w:rsid w:val="00340270"/>
    <w:rsid w:val="00340F94"/>
    <w:rsid w:val="00342F15"/>
    <w:rsid w:val="00353B04"/>
    <w:rsid w:val="003546C2"/>
    <w:rsid w:val="00355E21"/>
    <w:rsid w:val="00360A30"/>
    <w:rsid w:val="00360EC6"/>
    <w:rsid w:val="003704AA"/>
    <w:rsid w:val="00370EDA"/>
    <w:rsid w:val="00370FEF"/>
    <w:rsid w:val="003715E3"/>
    <w:rsid w:val="00374DF4"/>
    <w:rsid w:val="00380E84"/>
    <w:rsid w:val="003810B6"/>
    <w:rsid w:val="0038459E"/>
    <w:rsid w:val="00387DAB"/>
    <w:rsid w:val="003920DB"/>
    <w:rsid w:val="00394AE2"/>
    <w:rsid w:val="003954E4"/>
    <w:rsid w:val="003969C8"/>
    <w:rsid w:val="003A61B4"/>
    <w:rsid w:val="003A7CA1"/>
    <w:rsid w:val="003B19AE"/>
    <w:rsid w:val="003B3C48"/>
    <w:rsid w:val="003B4B39"/>
    <w:rsid w:val="003B59D0"/>
    <w:rsid w:val="003B7F51"/>
    <w:rsid w:val="003C0C01"/>
    <w:rsid w:val="003C27B6"/>
    <w:rsid w:val="003C42CA"/>
    <w:rsid w:val="003C6D15"/>
    <w:rsid w:val="003D27F4"/>
    <w:rsid w:val="003D39A4"/>
    <w:rsid w:val="003D506D"/>
    <w:rsid w:val="003E0CB4"/>
    <w:rsid w:val="003E2028"/>
    <w:rsid w:val="003E4EB1"/>
    <w:rsid w:val="003E69BD"/>
    <w:rsid w:val="003E70F5"/>
    <w:rsid w:val="003E76B1"/>
    <w:rsid w:val="003F12C1"/>
    <w:rsid w:val="003F304A"/>
    <w:rsid w:val="003F6F16"/>
    <w:rsid w:val="00404FA2"/>
    <w:rsid w:val="00404FEA"/>
    <w:rsid w:val="00407965"/>
    <w:rsid w:val="00410B23"/>
    <w:rsid w:val="004135BE"/>
    <w:rsid w:val="004172D7"/>
    <w:rsid w:val="004172DE"/>
    <w:rsid w:val="0042607F"/>
    <w:rsid w:val="00426A4D"/>
    <w:rsid w:val="00427FBC"/>
    <w:rsid w:val="00432452"/>
    <w:rsid w:val="00433C3F"/>
    <w:rsid w:val="00433E2A"/>
    <w:rsid w:val="00434A14"/>
    <w:rsid w:val="004370F4"/>
    <w:rsid w:val="0044583C"/>
    <w:rsid w:val="004461EE"/>
    <w:rsid w:val="004478B4"/>
    <w:rsid w:val="004500CF"/>
    <w:rsid w:val="00453D0F"/>
    <w:rsid w:val="00453EB9"/>
    <w:rsid w:val="004545E0"/>
    <w:rsid w:val="00455EE1"/>
    <w:rsid w:val="004567CE"/>
    <w:rsid w:val="00460694"/>
    <w:rsid w:val="00460C24"/>
    <w:rsid w:val="0046256C"/>
    <w:rsid w:val="00464757"/>
    <w:rsid w:val="00465578"/>
    <w:rsid w:val="004766DC"/>
    <w:rsid w:val="00476D5D"/>
    <w:rsid w:val="00481096"/>
    <w:rsid w:val="00483AF4"/>
    <w:rsid w:val="00485A95"/>
    <w:rsid w:val="00491852"/>
    <w:rsid w:val="004921A6"/>
    <w:rsid w:val="0049579F"/>
    <w:rsid w:val="0049769B"/>
    <w:rsid w:val="004A1F42"/>
    <w:rsid w:val="004A41BD"/>
    <w:rsid w:val="004A69F3"/>
    <w:rsid w:val="004A6B91"/>
    <w:rsid w:val="004B0D00"/>
    <w:rsid w:val="004B1728"/>
    <w:rsid w:val="004B2814"/>
    <w:rsid w:val="004C2DCC"/>
    <w:rsid w:val="004C705A"/>
    <w:rsid w:val="004C7463"/>
    <w:rsid w:val="004D0784"/>
    <w:rsid w:val="004D1D3F"/>
    <w:rsid w:val="004D1DC7"/>
    <w:rsid w:val="004D42EF"/>
    <w:rsid w:val="004D70A6"/>
    <w:rsid w:val="004F08CD"/>
    <w:rsid w:val="004F484F"/>
    <w:rsid w:val="004F491C"/>
    <w:rsid w:val="004F5752"/>
    <w:rsid w:val="0050272E"/>
    <w:rsid w:val="0050435C"/>
    <w:rsid w:val="00514BB7"/>
    <w:rsid w:val="005151A5"/>
    <w:rsid w:val="005174BA"/>
    <w:rsid w:val="00523B8F"/>
    <w:rsid w:val="00526353"/>
    <w:rsid w:val="00527BD2"/>
    <w:rsid w:val="00530F9C"/>
    <w:rsid w:val="0053270C"/>
    <w:rsid w:val="00540B05"/>
    <w:rsid w:val="0054161E"/>
    <w:rsid w:val="00542850"/>
    <w:rsid w:val="00545622"/>
    <w:rsid w:val="00546AE3"/>
    <w:rsid w:val="00547E43"/>
    <w:rsid w:val="00547FE1"/>
    <w:rsid w:val="005515D3"/>
    <w:rsid w:val="005549F7"/>
    <w:rsid w:val="00554D65"/>
    <w:rsid w:val="00554F44"/>
    <w:rsid w:val="0056092A"/>
    <w:rsid w:val="005613D7"/>
    <w:rsid w:val="00565D43"/>
    <w:rsid w:val="00574D54"/>
    <w:rsid w:val="005751E0"/>
    <w:rsid w:val="00575428"/>
    <w:rsid w:val="00576B61"/>
    <w:rsid w:val="00587F55"/>
    <w:rsid w:val="00587F5E"/>
    <w:rsid w:val="00597549"/>
    <w:rsid w:val="005A0F23"/>
    <w:rsid w:val="005A2BCE"/>
    <w:rsid w:val="005A2D7B"/>
    <w:rsid w:val="005A7F01"/>
    <w:rsid w:val="005B05CD"/>
    <w:rsid w:val="005B308F"/>
    <w:rsid w:val="005B3B04"/>
    <w:rsid w:val="005C02EF"/>
    <w:rsid w:val="005C03CA"/>
    <w:rsid w:val="005C0FA6"/>
    <w:rsid w:val="005C6E48"/>
    <w:rsid w:val="005C70A1"/>
    <w:rsid w:val="005D5DF0"/>
    <w:rsid w:val="005E5F97"/>
    <w:rsid w:val="005F5352"/>
    <w:rsid w:val="005F7351"/>
    <w:rsid w:val="005F762B"/>
    <w:rsid w:val="00601D63"/>
    <w:rsid w:val="0060758F"/>
    <w:rsid w:val="00607675"/>
    <w:rsid w:val="00611D81"/>
    <w:rsid w:val="00612895"/>
    <w:rsid w:val="00614C35"/>
    <w:rsid w:val="00624467"/>
    <w:rsid w:val="0062469E"/>
    <w:rsid w:val="0062565E"/>
    <w:rsid w:val="00643846"/>
    <w:rsid w:val="00644A9B"/>
    <w:rsid w:val="00647C97"/>
    <w:rsid w:val="0065091D"/>
    <w:rsid w:val="00656F91"/>
    <w:rsid w:val="0065726B"/>
    <w:rsid w:val="00671F09"/>
    <w:rsid w:val="0067202D"/>
    <w:rsid w:val="006728C9"/>
    <w:rsid w:val="00672AD6"/>
    <w:rsid w:val="00674844"/>
    <w:rsid w:val="00675300"/>
    <w:rsid w:val="00675766"/>
    <w:rsid w:val="00681D29"/>
    <w:rsid w:val="00683319"/>
    <w:rsid w:val="00686DAF"/>
    <w:rsid w:val="0068779F"/>
    <w:rsid w:val="00690E02"/>
    <w:rsid w:val="00691D9E"/>
    <w:rsid w:val="0069275A"/>
    <w:rsid w:val="00695584"/>
    <w:rsid w:val="00697EAB"/>
    <w:rsid w:val="006A1CDE"/>
    <w:rsid w:val="006A6B84"/>
    <w:rsid w:val="006A6E83"/>
    <w:rsid w:val="006A7174"/>
    <w:rsid w:val="006A7AA6"/>
    <w:rsid w:val="006B09A7"/>
    <w:rsid w:val="006B1575"/>
    <w:rsid w:val="006B2615"/>
    <w:rsid w:val="006B6E48"/>
    <w:rsid w:val="006C3AFD"/>
    <w:rsid w:val="006C3FBB"/>
    <w:rsid w:val="006C51A8"/>
    <w:rsid w:val="006D15C3"/>
    <w:rsid w:val="006D249B"/>
    <w:rsid w:val="006D2AAB"/>
    <w:rsid w:val="006E1556"/>
    <w:rsid w:val="006F3BA9"/>
    <w:rsid w:val="006F5AA6"/>
    <w:rsid w:val="00701550"/>
    <w:rsid w:val="00701C42"/>
    <w:rsid w:val="00710E96"/>
    <w:rsid w:val="00711BEF"/>
    <w:rsid w:val="00721108"/>
    <w:rsid w:val="0072271D"/>
    <w:rsid w:val="00722B12"/>
    <w:rsid w:val="00722DCF"/>
    <w:rsid w:val="00724A81"/>
    <w:rsid w:val="00724AD3"/>
    <w:rsid w:val="00725719"/>
    <w:rsid w:val="007274D4"/>
    <w:rsid w:val="007331EE"/>
    <w:rsid w:val="007332EF"/>
    <w:rsid w:val="007454FF"/>
    <w:rsid w:val="0075115B"/>
    <w:rsid w:val="00752E96"/>
    <w:rsid w:val="007554D3"/>
    <w:rsid w:val="00761843"/>
    <w:rsid w:val="007628EC"/>
    <w:rsid w:val="007652F6"/>
    <w:rsid w:val="00770447"/>
    <w:rsid w:val="00772D8B"/>
    <w:rsid w:val="00776357"/>
    <w:rsid w:val="00776767"/>
    <w:rsid w:val="00777280"/>
    <w:rsid w:val="00780862"/>
    <w:rsid w:val="00782B30"/>
    <w:rsid w:val="00783121"/>
    <w:rsid w:val="0078771F"/>
    <w:rsid w:val="007901B7"/>
    <w:rsid w:val="00791F96"/>
    <w:rsid w:val="0079275C"/>
    <w:rsid w:val="00792A07"/>
    <w:rsid w:val="00793926"/>
    <w:rsid w:val="00793ECA"/>
    <w:rsid w:val="00795A79"/>
    <w:rsid w:val="00796816"/>
    <w:rsid w:val="00796F8B"/>
    <w:rsid w:val="007A105B"/>
    <w:rsid w:val="007A2BF5"/>
    <w:rsid w:val="007A3675"/>
    <w:rsid w:val="007A5047"/>
    <w:rsid w:val="007A5467"/>
    <w:rsid w:val="007B0581"/>
    <w:rsid w:val="007B5531"/>
    <w:rsid w:val="007C273C"/>
    <w:rsid w:val="007C3B81"/>
    <w:rsid w:val="007C6241"/>
    <w:rsid w:val="007D163F"/>
    <w:rsid w:val="007D3F83"/>
    <w:rsid w:val="007D654B"/>
    <w:rsid w:val="007D67A8"/>
    <w:rsid w:val="007D6B43"/>
    <w:rsid w:val="007D6C92"/>
    <w:rsid w:val="007E0D01"/>
    <w:rsid w:val="007E1785"/>
    <w:rsid w:val="007E1D5E"/>
    <w:rsid w:val="007F1CF1"/>
    <w:rsid w:val="007F51B3"/>
    <w:rsid w:val="007F7E76"/>
    <w:rsid w:val="00801B82"/>
    <w:rsid w:val="00803578"/>
    <w:rsid w:val="00803D36"/>
    <w:rsid w:val="008058EB"/>
    <w:rsid w:val="00805D87"/>
    <w:rsid w:val="00806F64"/>
    <w:rsid w:val="008149AB"/>
    <w:rsid w:val="00814EA6"/>
    <w:rsid w:val="008158E2"/>
    <w:rsid w:val="0082446D"/>
    <w:rsid w:val="008252B9"/>
    <w:rsid w:val="008271C6"/>
    <w:rsid w:val="00827E4F"/>
    <w:rsid w:val="00832C45"/>
    <w:rsid w:val="00836049"/>
    <w:rsid w:val="00837708"/>
    <w:rsid w:val="00844188"/>
    <w:rsid w:val="00844C01"/>
    <w:rsid w:val="008457B3"/>
    <w:rsid w:val="0085120E"/>
    <w:rsid w:val="00854039"/>
    <w:rsid w:val="008572D5"/>
    <w:rsid w:val="00862A9C"/>
    <w:rsid w:val="00870075"/>
    <w:rsid w:val="0087213F"/>
    <w:rsid w:val="00875074"/>
    <w:rsid w:val="00880F58"/>
    <w:rsid w:val="00880FF4"/>
    <w:rsid w:val="00892965"/>
    <w:rsid w:val="00894398"/>
    <w:rsid w:val="00894F4D"/>
    <w:rsid w:val="00895BF6"/>
    <w:rsid w:val="00896775"/>
    <w:rsid w:val="00897090"/>
    <w:rsid w:val="00897903"/>
    <w:rsid w:val="008A059B"/>
    <w:rsid w:val="008A1607"/>
    <w:rsid w:val="008A6DB9"/>
    <w:rsid w:val="008A75AC"/>
    <w:rsid w:val="008B0B5A"/>
    <w:rsid w:val="008B130A"/>
    <w:rsid w:val="008B4094"/>
    <w:rsid w:val="008C1C26"/>
    <w:rsid w:val="008C2DF8"/>
    <w:rsid w:val="008C54E2"/>
    <w:rsid w:val="008C65EC"/>
    <w:rsid w:val="008D1955"/>
    <w:rsid w:val="008D3F48"/>
    <w:rsid w:val="008D4C46"/>
    <w:rsid w:val="008D5773"/>
    <w:rsid w:val="008D79D7"/>
    <w:rsid w:val="008E0288"/>
    <w:rsid w:val="008E22C1"/>
    <w:rsid w:val="008E2568"/>
    <w:rsid w:val="008E358D"/>
    <w:rsid w:val="008E5687"/>
    <w:rsid w:val="008F08C3"/>
    <w:rsid w:val="008F2F76"/>
    <w:rsid w:val="00900927"/>
    <w:rsid w:val="00902F37"/>
    <w:rsid w:val="00904270"/>
    <w:rsid w:val="00905E5C"/>
    <w:rsid w:val="0090738C"/>
    <w:rsid w:val="00911C17"/>
    <w:rsid w:val="00913F35"/>
    <w:rsid w:val="0091489B"/>
    <w:rsid w:val="00914CEA"/>
    <w:rsid w:val="00924313"/>
    <w:rsid w:val="0093265A"/>
    <w:rsid w:val="00933361"/>
    <w:rsid w:val="00936825"/>
    <w:rsid w:val="00936B24"/>
    <w:rsid w:val="00940415"/>
    <w:rsid w:val="00940437"/>
    <w:rsid w:val="009424E3"/>
    <w:rsid w:val="00943798"/>
    <w:rsid w:val="00943E6B"/>
    <w:rsid w:val="00947D03"/>
    <w:rsid w:val="00952CFA"/>
    <w:rsid w:val="0095368B"/>
    <w:rsid w:val="00953727"/>
    <w:rsid w:val="009551E9"/>
    <w:rsid w:val="009617E7"/>
    <w:rsid w:val="009655AC"/>
    <w:rsid w:val="00967570"/>
    <w:rsid w:val="009702B6"/>
    <w:rsid w:val="00970A98"/>
    <w:rsid w:val="00970E25"/>
    <w:rsid w:val="00971630"/>
    <w:rsid w:val="0097345B"/>
    <w:rsid w:val="00973C1A"/>
    <w:rsid w:val="009746A2"/>
    <w:rsid w:val="009767E0"/>
    <w:rsid w:val="00981988"/>
    <w:rsid w:val="0098348A"/>
    <w:rsid w:val="00984E0B"/>
    <w:rsid w:val="00986B73"/>
    <w:rsid w:val="0098718F"/>
    <w:rsid w:val="0098775B"/>
    <w:rsid w:val="00996ED4"/>
    <w:rsid w:val="009A2D26"/>
    <w:rsid w:val="009A2D78"/>
    <w:rsid w:val="009A33DA"/>
    <w:rsid w:val="009A72E1"/>
    <w:rsid w:val="009B0B5D"/>
    <w:rsid w:val="009B1333"/>
    <w:rsid w:val="009B5044"/>
    <w:rsid w:val="009B7897"/>
    <w:rsid w:val="009C1605"/>
    <w:rsid w:val="009D5C81"/>
    <w:rsid w:val="009E7064"/>
    <w:rsid w:val="009E7A24"/>
    <w:rsid w:val="009F4B44"/>
    <w:rsid w:val="009F5496"/>
    <w:rsid w:val="009F73E0"/>
    <w:rsid w:val="009F7E23"/>
    <w:rsid w:val="009F7F40"/>
    <w:rsid w:val="00A0188F"/>
    <w:rsid w:val="00A01D3A"/>
    <w:rsid w:val="00A02EA7"/>
    <w:rsid w:val="00A03C0F"/>
    <w:rsid w:val="00A12B04"/>
    <w:rsid w:val="00A206A4"/>
    <w:rsid w:val="00A20AD4"/>
    <w:rsid w:val="00A25573"/>
    <w:rsid w:val="00A319B5"/>
    <w:rsid w:val="00A33A90"/>
    <w:rsid w:val="00A43AD2"/>
    <w:rsid w:val="00A44611"/>
    <w:rsid w:val="00A4531B"/>
    <w:rsid w:val="00A57AEC"/>
    <w:rsid w:val="00A57F88"/>
    <w:rsid w:val="00A60328"/>
    <w:rsid w:val="00A627D5"/>
    <w:rsid w:val="00A64037"/>
    <w:rsid w:val="00A65C4B"/>
    <w:rsid w:val="00A65D36"/>
    <w:rsid w:val="00A66827"/>
    <w:rsid w:val="00A71063"/>
    <w:rsid w:val="00A72576"/>
    <w:rsid w:val="00A72920"/>
    <w:rsid w:val="00A72A2E"/>
    <w:rsid w:val="00A76377"/>
    <w:rsid w:val="00A83657"/>
    <w:rsid w:val="00A841BD"/>
    <w:rsid w:val="00A844D7"/>
    <w:rsid w:val="00A87920"/>
    <w:rsid w:val="00A9023A"/>
    <w:rsid w:val="00A95B8E"/>
    <w:rsid w:val="00A97648"/>
    <w:rsid w:val="00AA1D0F"/>
    <w:rsid w:val="00AA1FA0"/>
    <w:rsid w:val="00AA2BD9"/>
    <w:rsid w:val="00AA5D2D"/>
    <w:rsid w:val="00AA6FB2"/>
    <w:rsid w:val="00AA7CD3"/>
    <w:rsid w:val="00AB130F"/>
    <w:rsid w:val="00AB1B3E"/>
    <w:rsid w:val="00AB1CBE"/>
    <w:rsid w:val="00AB29EE"/>
    <w:rsid w:val="00AB440E"/>
    <w:rsid w:val="00AC0A11"/>
    <w:rsid w:val="00AC2BA2"/>
    <w:rsid w:val="00AC464B"/>
    <w:rsid w:val="00AC4E7A"/>
    <w:rsid w:val="00AC60C1"/>
    <w:rsid w:val="00AC685B"/>
    <w:rsid w:val="00AD1AA1"/>
    <w:rsid w:val="00AD29C8"/>
    <w:rsid w:val="00AD387C"/>
    <w:rsid w:val="00AD418E"/>
    <w:rsid w:val="00AD7CF8"/>
    <w:rsid w:val="00AE0180"/>
    <w:rsid w:val="00AE1EAF"/>
    <w:rsid w:val="00AE5602"/>
    <w:rsid w:val="00AE7056"/>
    <w:rsid w:val="00AF3973"/>
    <w:rsid w:val="00AF6773"/>
    <w:rsid w:val="00AF6881"/>
    <w:rsid w:val="00B00B2C"/>
    <w:rsid w:val="00B01293"/>
    <w:rsid w:val="00B02E1C"/>
    <w:rsid w:val="00B12107"/>
    <w:rsid w:val="00B12BD5"/>
    <w:rsid w:val="00B13FDF"/>
    <w:rsid w:val="00B173A7"/>
    <w:rsid w:val="00B244C5"/>
    <w:rsid w:val="00B31F2A"/>
    <w:rsid w:val="00B34F94"/>
    <w:rsid w:val="00B35406"/>
    <w:rsid w:val="00B4117F"/>
    <w:rsid w:val="00B468A5"/>
    <w:rsid w:val="00B52C7D"/>
    <w:rsid w:val="00B53012"/>
    <w:rsid w:val="00B5521C"/>
    <w:rsid w:val="00B7788D"/>
    <w:rsid w:val="00B80B76"/>
    <w:rsid w:val="00B87E46"/>
    <w:rsid w:val="00B912DC"/>
    <w:rsid w:val="00B9198B"/>
    <w:rsid w:val="00B9544F"/>
    <w:rsid w:val="00B95476"/>
    <w:rsid w:val="00BA09E4"/>
    <w:rsid w:val="00BA3206"/>
    <w:rsid w:val="00BA7630"/>
    <w:rsid w:val="00BB153F"/>
    <w:rsid w:val="00BB39EF"/>
    <w:rsid w:val="00BB417A"/>
    <w:rsid w:val="00BB5675"/>
    <w:rsid w:val="00BC2D6C"/>
    <w:rsid w:val="00BC435F"/>
    <w:rsid w:val="00BC43C6"/>
    <w:rsid w:val="00BC52A1"/>
    <w:rsid w:val="00BD1A7A"/>
    <w:rsid w:val="00BD3F84"/>
    <w:rsid w:val="00BE0723"/>
    <w:rsid w:val="00BE2835"/>
    <w:rsid w:val="00BE2B56"/>
    <w:rsid w:val="00BE421D"/>
    <w:rsid w:val="00BE4320"/>
    <w:rsid w:val="00BE519C"/>
    <w:rsid w:val="00BE6C60"/>
    <w:rsid w:val="00BF6922"/>
    <w:rsid w:val="00BF7953"/>
    <w:rsid w:val="00BF7CA5"/>
    <w:rsid w:val="00C002A0"/>
    <w:rsid w:val="00C021E3"/>
    <w:rsid w:val="00C02BE7"/>
    <w:rsid w:val="00C05163"/>
    <w:rsid w:val="00C2371E"/>
    <w:rsid w:val="00C27286"/>
    <w:rsid w:val="00C27985"/>
    <w:rsid w:val="00C40F23"/>
    <w:rsid w:val="00C421D5"/>
    <w:rsid w:val="00C44949"/>
    <w:rsid w:val="00C44FCF"/>
    <w:rsid w:val="00C4553D"/>
    <w:rsid w:val="00C461BE"/>
    <w:rsid w:val="00C479A4"/>
    <w:rsid w:val="00C518C2"/>
    <w:rsid w:val="00C53A4C"/>
    <w:rsid w:val="00C5444D"/>
    <w:rsid w:val="00C602AA"/>
    <w:rsid w:val="00C63CC1"/>
    <w:rsid w:val="00C6551E"/>
    <w:rsid w:val="00C67A98"/>
    <w:rsid w:val="00C71E76"/>
    <w:rsid w:val="00C77DBD"/>
    <w:rsid w:val="00C8313E"/>
    <w:rsid w:val="00C926AD"/>
    <w:rsid w:val="00C93F27"/>
    <w:rsid w:val="00C95C6D"/>
    <w:rsid w:val="00C97626"/>
    <w:rsid w:val="00CA13B0"/>
    <w:rsid w:val="00CA2155"/>
    <w:rsid w:val="00CA4ADE"/>
    <w:rsid w:val="00CA663F"/>
    <w:rsid w:val="00CC0DB2"/>
    <w:rsid w:val="00CC0EE4"/>
    <w:rsid w:val="00CD0936"/>
    <w:rsid w:val="00CD1A82"/>
    <w:rsid w:val="00CD23AD"/>
    <w:rsid w:val="00CD4DC8"/>
    <w:rsid w:val="00CE116F"/>
    <w:rsid w:val="00CE2FB3"/>
    <w:rsid w:val="00CE3C66"/>
    <w:rsid w:val="00CE6BE8"/>
    <w:rsid w:val="00CE76A0"/>
    <w:rsid w:val="00CF13E2"/>
    <w:rsid w:val="00CF1BBA"/>
    <w:rsid w:val="00CF20B0"/>
    <w:rsid w:val="00D00F59"/>
    <w:rsid w:val="00D031B9"/>
    <w:rsid w:val="00D0411E"/>
    <w:rsid w:val="00D16B03"/>
    <w:rsid w:val="00D17B25"/>
    <w:rsid w:val="00D17C1B"/>
    <w:rsid w:val="00D20644"/>
    <w:rsid w:val="00D231FF"/>
    <w:rsid w:val="00D24E10"/>
    <w:rsid w:val="00D26C02"/>
    <w:rsid w:val="00D2739C"/>
    <w:rsid w:val="00D27CFC"/>
    <w:rsid w:val="00D31545"/>
    <w:rsid w:val="00D41D64"/>
    <w:rsid w:val="00D41DB8"/>
    <w:rsid w:val="00D4284D"/>
    <w:rsid w:val="00D4635A"/>
    <w:rsid w:val="00D4710F"/>
    <w:rsid w:val="00D47881"/>
    <w:rsid w:val="00D47A86"/>
    <w:rsid w:val="00D500D4"/>
    <w:rsid w:val="00D566B0"/>
    <w:rsid w:val="00D56D64"/>
    <w:rsid w:val="00D576AC"/>
    <w:rsid w:val="00D579D0"/>
    <w:rsid w:val="00D57A03"/>
    <w:rsid w:val="00D60204"/>
    <w:rsid w:val="00D62F10"/>
    <w:rsid w:val="00D7074A"/>
    <w:rsid w:val="00D73275"/>
    <w:rsid w:val="00D7530D"/>
    <w:rsid w:val="00D76736"/>
    <w:rsid w:val="00D802B0"/>
    <w:rsid w:val="00D8182A"/>
    <w:rsid w:val="00D909D4"/>
    <w:rsid w:val="00D91697"/>
    <w:rsid w:val="00DA58B8"/>
    <w:rsid w:val="00DB4942"/>
    <w:rsid w:val="00DB5323"/>
    <w:rsid w:val="00DB7A85"/>
    <w:rsid w:val="00DC1063"/>
    <w:rsid w:val="00DC4B21"/>
    <w:rsid w:val="00DD09B9"/>
    <w:rsid w:val="00DD3D87"/>
    <w:rsid w:val="00DD6F38"/>
    <w:rsid w:val="00DD7B0C"/>
    <w:rsid w:val="00DE0CB7"/>
    <w:rsid w:val="00DE42A0"/>
    <w:rsid w:val="00DE42CF"/>
    <w:rsid w:val="00DF38DB"/>
    <w:rsid w:val="00DF5CB7"/>
    <w:rsid w:val="00DF657A"/>
    <w:rsid w:val="00DF796E"/>
    <w:rsid w:val="00E0568F"/>
    <w:rsid w:val="00E1209C"/>
    <w:rsid w:val="00E1423A"/>
    <w:rsid w:val="00E14D17"/>
    <w:rsid w:val="00E17325"/>
    <w:rsid w:val="00E233F5"/>
    <w:rsid w:val="00E23E5C"/>
    <w:rsid w:val="00E244EB"/>
    <w:rsid w:val="00E30188"/>
    <w:rsid w:val="00E33D57"/>
    <w:rsid w:val="00E35638"/>
    <w:rsid w:val="00E41318"/>
    <w:rsid w:val="00E43DF6"/>
    <w:rsid w:val="00E50373"/>
    <w:rsid w:val="00E52218"/>
    <w:rsid w:val="00E54ED4"/>
    <w:rsid w:val="00E5510B"/>
    <w:rsid w:val="00E557AE"/>
    <w:rsid w:val="00E57DF4"/>
    <w:rsid w:val="00E62C68"/>
    <w:rsid w:val="00E62F41"/>
    <w:rsid w:val="00E65D65"/>
    <w:rsid w:val="00E66D6C"/>
    <w:rsid w:val="00E73B4D"/>
    <w:rsid w:val="00E778A6"/>
    <w:rsid w:val="00E83F4E"/>
    <w:rsid w:val="00E84ED8"/>
    <w:rsid w:val="00E87A74"/>
    <w:rsid w:val="00E90208"/>
    <w:rsid w:val="00E902A8"/>
    <w:rsid w:val="00E946CD"/>
    <w:rsid w:val="00E94E7D"/>
    <w:rsid w:val="00E95EB1"/>
    <w:rsid w:val="00E97546"/>
    <w:rsid w:val="00EA00F3"/>
    <w:rsid w:val="00EA1B45"/>
    <w:rsid w:val="00EB52E6"/>
    <w:rsid w:val="00EB5C19"/>
    <w:rsid w:val="00EC5858"/>
    <w:rsid w:val="00EC7B8E"/>
    <w:rsid w:val="00ED7831"/>
    <w:rsid w:val="00ED7CD8"/>
    <w:rsid w:val="00EE0224"/>
    <w:rsid w:val="00EE2195"/>
    <w:rsid w:val="00EE45D6"/>
    <w:rsid w:val="00EE5458"/>
    <w:rsid w:val="00EF1FE1"/>
    <w:rsid w:val="00EF743F"/>
    <w:rsid w:val="00F00F2A"/>
    <w:rsid w:val="00F0251C"/>
    <w:rsid w:val="00F03C7D"/>
    <w:rsid w:val="00F041E2"/>
    <w:rsid w:val="00F045AB"/>
    <w:rsid w:val="00F07452"/>
    <w:rsid w:val="00F11763"/>
    <w:rsid w:val="00F166EA"/>
    <w:rsid w:val="00F17B6F"/>
    <w:rsid w:val="00F17ECA"/>
    <w:rsid w:val="00F20D32"/>
    <w:rsid w:val="00F229A9"/>
    <w:rsid w:val="00F24185"/>
    <w:rsid w:val="00F245E8"/>
    <w:rsid w:val="00F3573C"/>
    <w:rsid w:val="00F37108"/>
    <w:rsid w:val="00F402D1"/>
    <w:rsid w:val="00F45474"/>
    <w:rsid w:val="00F51390"/>
    <w:rsid w:val="00F53399"/>
    <w:rsid w:val="00F54B54"/>
    <w:rsid w:val="00F57666"/>
    <w:rsid w:val="00F638E3"/>
    <w:rsid w:val="00F70025"/>
    <w:rsid w:val="00F702EF"/>
    <w:rsid w:val="00F740B5"/>
    <w:rsid w:val="00F75B0C"/>
    <w:rsid w:val="00F76E9D"/>
    <w:rsid w:val="00F80308"/>
    <w:rsid w:val="00F815CA"/>
    <w:rsid w:val="00F8235C"/>
    <w:rsid w:val="00F83548"/>
    <w:rsid w:val="00F929BB"/>
    <w:rsid w:val="00F95812"/>
    <w:rsid w:val="00F968CB"/>
    <w:rsid w:val="00FA0249"/>
    <w:rsid w:val="00FA7742"/>
    <w:rsid w:val="00FB7B71"/>
    <w:rsid w:val="00FC5F6A"/>
    <w:rsid w:val="00FC6FBA"/>
    <w:rsid w:val="00FD0B7B"/>
    <w:rsid w:val="00FD314C"/>
    <w:rsid w:val="00FD65E1"/>
    <w:rsid w:val="00FD6CB6"/>
    <w:rsid w:val="00FE060E"/>
    <w:rsid w:val="00FE0B8E"/>
    <w:rsid w:val="00FE2802"/>
    <w:rsid w:val="00FE319E"/>
    <w:rsid w:val="00FE58DB"/>
    <w:rsid w:val="00FE63E0"/>
    <w:rsid w:val="00FE6D9F"/>
    <w:rsid w:val="00FF110C"/>
    <w:rsid w:val="00FF39DF"/>
    <w:rsid w:val="00FF51B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e1c2a3,#62baea,#d94c70"/>
    </o:shapedefaults>
    <o:shapelayout v:ext="edit">
      <o:idmap v:ext="edit" data="1"/>
    </o:shapelayout>
  </w:shapeDefaults>
  <w:decimalSymbol w:val=","/>
  <w:listSeparator w:val=";"/>
  <w14:docId w14:val="2DE7C3C9"/>
  <w15:chartTrackingRefBased/>
  <w15:docId w15:val="{786DA50A-2C16-44FF-B57C-02E99411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1D07E5"/>
    <w:pPr>
      <w:spacing w:before="40" w:after="120" w:line="220" w:lineRule="atLeast"/>
    </w:pPr>
    <w:rPr>
      <w:rFonts w:ascii="Verdana" w:hAnsi="Verdana"/>
      <w:sz w:val="18"/>
      <w:lang w:eastAsia="en-US"/>
    </w:rPr>
  </w:style>
  <w:style w:type="paragraph" w:styleId="Otsikko1">
    <w:name w:val="heading 1"/>
    <w:basedOn w:val="Normaali"/>
    <w:next w:val="Leipteksti"/>
    <w:qFormat/>
    <w:rsid w:val="00936B24"/>
    <w:pPr>
      <w:keepNext/>
      <w:widowControl w:val="0"/>
      <w:numPr>
        <w:numId w:val="1"/>
      </w:numPr>
      <w:tabs>
        <w:tab w:val="clear" w:pos="1134"/>
        <w:tab w:val="num" w:pos="567"/>
      </w:tabs>
      <w:spacing w:before="240" w:line="240" w:lineRule="atLeast"/>
      <w:ind w:left="0" w:firstLine="0"/>
      <w:outlineLvl w:val="0"/>
    </w:pPr>
    <w:rPr>
      <w:b/>
      <w:caps/>
      <w:spacing w:val="4"/>
      <w:kern w:val="28"/>
      <w:sz w:val="22"/>
    </w:rPr>
  </w:style>
  <w:style w:type="paragraph" w:styleId="Otsikko2">
    <w:name w:val="heading 2"/>
    <w:basedOn w:val="Normaali"/>
    <w:next w:val="Leipteksti"/>
    <w:link w:val="Otsikko2Char1"/>
    <w:qFormat/>
    <w:rsid w:val="009B7897"/>
    <w:pPr>
      <w:keepNext/>
      <w:widowControl w:val="0"/>
      <w:numPr>
        <w:ilvl w:val="1"/>
        <w:numId w:val="1"/>
      </w:numPr>
      <w:tabs>
        <w:tab w:val="clear" w:pos="3119"/>
        <w:tab w:val="left" w:pos="0"/>
        <w:tab w:val="num" w:pos="567"/>
      </w:tabs>
      <w:spacing w:line="240" w:lineRule="atLeast"/>
      <w:ind w:left="1134"/>
      <w:outlineLvl w:val="1"/>
    </w:pPr>
    <w:rPr>
      <w:b/>
    </w:rPr>
  </w:style>
  <w:style w:type="paragraph" w:styleId="Otsikko3">
    <w:name w:val="heading 3"/>
    <w:basedOn w:val="Normaali"/>
    <w:next w:val="Leipteksti"/>
    <w:link w:val="Otsikko3Char"/>
    <w:qFormat/>
    <w:rsid w:val="00D76736"/>
    <w:pPr>
      <w:keepNext/>
      <w:widowControl w:val="0"/>
      <w:numPr>
        <w:ilvl w:val="2"/>
        <w:numId w:val="1"/>
      </w:numPr>
      <w:spacing w:before="120" w:line="240" w:lineRule="atLeast"/>
      <w:outlineLvl w:val="2"/>
    </w:pPr>
    <w:rPr>
      <w:i/>
    </w:rPr>
  </w:style>
  <w:style w:type="paragraph" w:styleId="Otsikko4">
    <w:name w:val="heading 4"/>
    <w:basedOn w:val="Normaali"/>
    <w:next w:val="Normaali"/>
    <w:qFormat/>
    <w:rsid w:val="00D76736"/>
    <w:pPr>
      <w:keepNext/>
      <w:widowControl w:val="0"/>
      <w:numPr>
        <w:ilvl w:val="3"/>
        <w:numId w:val="1"/>
      </w:numPr>
      <w:spacing w:line="240" w:lineRule="atLeast"/>
      <w:outlineLvl w:val="3"/>
    </w:pPr>
  </w:style>
  <w:style w:type="paragraph" w:styleId="Otsikko5">
    <w:name w:val="heading 5"/>
    <w:basedOn w:val="Normaali"/>
    <w:next w:val="Normaali"/>
    <w:qFormat/>
    <w:rsid w:val="00D76736"/>
    <w:pPr>
      <w:keepNext/>
      <w:widowControl w:val="0"/>
      <w:numPr>
        <w:ilvl w:val="4"/>
        <w:numId w:val="1"/>
      </w:numPr>
      <w:spacing w:line="240" w:lineRule="atLeast"/>
      <w:outlineLvl w:val="4"/>
    </w:pPr>
  </w:style>
  <w:style w:type="paragraph" w:styleId="Otsikko6">
    <w:name w:val="heading 6"/>
    <w:basedOn w:val="Normaali"/>
    <w:next w:val="Normaali"/>
    <w:qFormat/>
    <w:rsid w:val="00D76736"/>
    <w:pPr>
      <w:widowControl w:val="0"/>
      <w:numPr>
        <w:ilvl w:val="5"/>
        <w:numId w:val="1"/>
      </w:numPr>
      <w:spacing w:before="240" w:after="60" w:line="240" w:lineRule="atLeast"/>
      <w:outlineLvl w:val="5"/>
    </w:pPr>
    <w:rPr>
      <w:i/>
    </w:rPr>
  </w:style>
  <w:style w:type="paragraph" w:styleId="Otsikko7">
    <w:name w:val="heading 7"/>
    <w:basedOn w:val="Normaali"/>
    <w:next w:val="Normaali"/>
    <w:qFormat/>
    <w:rsid w:val="00D76736"/>
    <w:pPr>
      <w:widowControl w:val="0"/>
      <w:numPr>
        <w:ilvl w:val="6"/>
        <w:numId w:val="1"/>
      </w:numPr>
      <w:spacing w:before="240" w:after="60" w:line="240" w:lineRule="atLeast"/>
      <w:outlineLvl w:val="6"/>
    </w:pPr>
  </w:style>
  <w:style w:type="paragraph" w:styleId="Otsikko8">
    <w:name w:val="heading 8"/>
    <w:basedOn w:val="Normaali"/>
    <w:next w:val="Normaali"/>
    <w:qFormat/>
    <w:rsid w:val="00D76736"/>
    <w:pPr>
      <w:widowControl w:val="0"/>
      <w:numPr>
        <w:ilvl w:val="7"/>
        <w:numId w:val="1"/>
      </w:numPr>
      <w:spacing w:before="240" w:after="60" w:line="240" w:lineRule="atLeast"/>
      <w:outlineLvl w:val="7"/>
    </w:pPr>
    <w:rPr>
      <w:i/>
    </w:rPr>
  </w:style>
  <w:style w:type="paragraph" w:styleId="Otsikko9">
    <w:name w:val="heading 9"/>
    <w:basedOn w:val="Normaali"/>
    <w:next w:val="Normaali"/>
    <w:qFormat/>
    <w:rsid w:val="00D76736"/>
    <w:pPr>
      <w:widowControl w:val="0"/>
      <w:numPr>
        <w:ilvl w:val="8"/>
        <w:numId w:val="1"/>
      </w:numPr>
      <w:spacing w:before="240" w:after="60" w:line="240" w:lineRule="atLeast"/>
      <w:outlineLvl w:val="8"/>
    </w:pPr>
    <w:rPr>
      <w: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aliases w:val="Leipäteksti Char,Leipäteksti Char2 Char,Leipäteksti Char1 Char Char,Leipäteksti Char2 Char Char Char,Leipäteksti Char1 Char Char Char Char, Char Char Char Char Char Char,Leipäteksti Char1 Char1 Char,Leipäteksti Char2 Char1"/>
    <w:basedOn w:val="Normaali"/>
    <w:link w:val="LeiptekstiChar1"/>
  </w:style>
  <w:style w:type="paragraph" w:styleId="Yltunniste">
    <w:name w:val="header"/>
    <w:basedOn w:val="Normaali"/>
    <w:link w:val="YltunnisteChar"/>
    <w:uiPriority w:val="99"/>
    <w:pPr>
      <w:tabs>
        <w:tab w:val="center" w:pos="4153"/>
        <w:tab w:val="right" w:pos="8306"/>
      </w:tabs>
      <w:spacing w:line="240" w:lineRule="exact"/>
    </w:pPr>
  </w:style>
  <w:style w:type="paragraph" w:customStyle="1" w:styleId="Titel">
    <w:name w:val="Titel"/>
    <w:basedOn w:val="Normaali"/>
    <w:link w:val="TitelChar"/>
    <w:pPr>
      <w:tabs>
        <w:tab w:val="left" w:pos="4990"/>
      </w:tabs>
      <w:spacing w:line="280" w:lineRule="atLeast"/>
    </w:pPr>
    <w:rPr>
      <w:sz w:val="60"/>
    </w:rPr>
  </w:style>
  <w:style w:type="paragraph" w:styleId="Alatunniste">
    <w:name w:val="footer"/>
    <w:basedOn w:val="Normaali"/>
    <w:pPr>
      <w:tabs>
        <w:tab w:val="center" w:pos="4153"/>
        <w:tab w:val="right" w:pos="8306"/>
      </w:tabs>
    </w:pPr>
    <w:rPr>
      <w:sz w:val="14"/>
    </w:rPr>
  </w:style>
  <w:style w:type="paragraph" w:styleId="Sisluet1">
    <w:name w:val="toc 1"/>
    <w:basedOn w:val="Normaali"/>
    <w:next w:val="Normaali"/>
    <w:semiHidden/>
    <w:pPr>
      <w:tabs>
        <w:tab w:val="left" w:pos="879"/>
        <w:tab w:val="right" w:pos="7910"/>
      </w:tabs>
      <w:spacing w:before="240" w:line="240" w:lineRule="exact"/>
    </w:pPr>
    <w:rPr>
      <w:b/>
    </w:rPr>
  </w:style>
  <w:style w:type="paragraph" w:styleId="Sisluet2">
    <w:name w:val="toc 2"/>
    <w:basedOn w:val="Normaali"/>
    <w:next w:val="Normaali"/>
    <w:semiHidden/>
    <w:pPr>
      <w:tabs>
        <w:tab w:val="left" w:pos="879"/>
        <w:tab w:val="right" w:pos="7910"/>
      </w:tabs>
      <w:spacing w:line="240" w:lineRule="exact"/>
      <w:ind w:left="879" w:hanging="879"/>
    </w:pPr>
  </w:style>
  <w:style w:type="paragraph" w:styleId="Sisluet3">
    <w:name w:val="toc 3"/>
    <w:basedOn w:val="Normaali"/>
    <w:next w:val="Normaali"/>
    <w:semiHidden/>
    <w:pPr>
      <w:tabs>
        <w:tab w:val="left" w:pos="879"/>
        <w:tab w:val="right" w:pos="7910"/>
      </w:tabs>
      <w:spacing w:line="240" w:lineRule="exact"/>
      <w:ind w:left="879" w:hanging="879"/>
    </w:pPr>
  </w:style>
  <w:style w:type="paragraph" w:styleId="Sisluet4">
    <w:name w:val="toc 4"/>
    <w:basedOn w:val="Normaali"/>
    <w:next w:val="Normaali"/>
    <w:semiHidden/>
    <w:pPr>
      <w:tabs>
        <w:tab w:val="left" w:pos="1247"/>
        <w:tab w:val="right" w:pos="8789"/>
      </w:tabs>
    </w:pPr>
  </w:style>
  <w:style w:type="paragraph" w:styleId="Sisluet5">
    <w:name w:val="toc 5"/>
    <w:basedOn w:val="Normaali"/>
    <w:next w:val="Normaali"/>
    <w:semiHidden/>
    <w:pPr>
      <w:tabs>
        <w:tab w:val="left" w:pos="1247"/>
        <w:tab w:val="right" w:pos="8789"/>
      </w:tabs>
    </w:pPr>
  </w:style>
  <w:style w:type="paragraph" w:styleId="Sisluet6">
    <w:name w:val="toc 6"/>
    <w:basedOn w:val="Normaali"/>
    <w:next w:val="Normaali"/>
    <w:semiHidden/>
    <w:pPr>
      <w:widowControl w:val="0"/>
      <w:tabs>
        <w:tab w:val="right" w:leader="dot" w:pos="8902"/>
      </w:tabs>
      <w:spacing w:line="240" w:lineRule="atLeast"/>
      <w:ind w:left="1100"/>
    </w:pPr>
    <w:rPr>
      <w:sz w:val="22"/>
    </w:rPr>
  </w:style>
  <w:style w:type="paragraph" w:styleId="Sisluet7">
    <w:name w:val="toc 7"/>
    <w:basedOn w:val="Normaali"/>
    <w:next w:val="Normaali"/>
    <w:semiHidden/>
    <w:pPr>
      <w:widowControl w:val="0"/>
      <w:tabs>
        <w:tab w:val="right" w:leader="dot" w:pos="8902"/>
      </w:tabs>
      <w:spacing w:line="240" w:lineRule="atLeast"/>
      <w:ind w:left="1320"/>
    </w:pPr>
    <w:rPr>
      <w:sz w:val="22"/>
    </w:rPr>
  </w:style>
  <w:style w:type="paragraph" w:styleId="Sisluet8">
    <w:name w:val="toc 8"/>
    <w:basedOn w:val="Normaali"/>
    <w:next w:val="Normaali"/>
    <w:semiHidden/>
    <w:pPr>
      <w:widowControl w:val="0"/>
      <w:tabs>
        <w:tab w:val="right" w:leader="dot" w:pos="8902"/>
      </w:tabs>
      <w:spacing w:line="240" w:lineRule="atLeast"/>
      <w:ind w:left="1540"/>
    </w:pPr>
    <w:rPr>
      <w:sz w:val="22"/>
    </w:rPr>
  </w:style>
  <w:style w:type="paragraph" w:styleId="Sisluet9">
    <w:name w:val="toc 9"/>
    <w:basedOn w:val="Normaali"/>
    <w:next w:val="Normaali"/>
    <w:semiHidden/>
    <w:pPr>
      <w:widowControl w:val="0"/>
      <w:tabs>
        <w:tab w:val="right" w:leader="dot" w:pos="8902"/>
      </w:tabs>
      <w:spacing w:line="240" w:lineRule="atLeast"/>
      <w:ind w:left="1760"/>
    </w:pPr>
    <w:rPr>
      <w:sz w:val="22"/>
    </w:rPr>
  </w:style>
  <w:style w:type="character" w:styleId="Sivunumero">
    <w:name w:val="page number"/>
    <w:rPr>
      <w:rFonts w:ascii="Verdana" w:hAnsi="Verdana"/>
      <w:sz w:val="18"/>
      <w:lang w:val="fi-FI"/>
    </w:rPr>
  </w:style>
  <w:style w:type="paragraph" w:styleId="Kommentinotsikko">
    <w:name w:val="annotation subject"/>
    <w:basedOn w:val="Kommentinteksti"/>
    <w:next w:val="Kommentinteksti"/>
    <w:semiHidden/>
    <w:rsid w:val="00897903"/>
    <w:rPr>
      <w:b/>
      <w:bCs/>
    </w:rPr>
  </w:style>
  <w:style w:type="paragraph" w:styleId="Kommentinteksti">
    <w:name w:val="annotation text"/>
    <w:basedOn w:val="Normaali"/>
    <w:semiHidden/>
    <w:rPr>
      <w:sz w:val="20"/>
    </w:rPr>
  </w:style>
  <w:style w:type="paragraph" w:customStyle="1" w:styleId="Kuvanotsikko">
    <w:name w:val="Kuvan otsikko"/>
    <w:basedOn w:val="Normaali"/>
    <w:next w:val="Normaali"/>
    <w:qFormat/>
    <w:pPr>
      <w:spacing w:before="120"/>
    </w:pPr>
    <w:rPr>
      <w:b/>
      <w:bCs/>
      <w:sz w:val="20"/>
    </w:rPr>
  </w:style>
  <w:style w:type="character" w:styleId="Kommentinviite">
    <w:name w:val="annotation reference"/>
    <w:semiHidden/>
    <w:rPr>
      <w:rFonts w:ascii="Verdana" w:hAnsi="Verdana"/>
      <w:sz w:val="18"/>
      <w:szCs w:val="16"/>
      <w:lang w:val="fi-FI"/>
    </w:rPr>
  </w:style>
  <w:style w:type="paragraph" w:styleId="Asiakirjanrakenneruutu">
    <w:name w:val="Document Map"/>
    <w:basedOn w:val="Normaali"/>
    <w:semiHidden/>
    <w:pPr>
      <w:shd w:val="clear" w:color="auto" w:fill="000080"/>
    </w:pPr>
    <w:rPr>
      <w:rFonts w:cs="Tahoma"/>
    </w:rPr>
  </w:style>
  <w:style w:type="character" w:styleId="Loppuviitteenviite">
    <w:name w:val="endnote reference"/>
    <w:semiHidden/>
    <w:rPr>
      <w:rFonts w:ascii="Verdana" w:hAnsi="Verdana"/>
      <w:sz w:val="18"/>
      <w:vertAlign w:val="superscript"/>
      <w:lang w:val="fi-FI"/>
    </w:rPr>
  </w:style>
  <w:style w:type="paragraph" w:styleId="Loppuviitteenteksti">
    <w:name w:val="endnote text"/>
    <w:basedOn w:val="Normaali"/>
    <w:semiHidden/>
    <w:rPr>
      <w:sz w:val="20"/>
    </w:rPr>
  </w:style>
  <w:style w:type="character" w:styleId="Alaviitteenviite">
    <w:name w:val="footnote reference"/>
    <w:semiHidden/>
    <w:rPr>
      <w:rFonts w:ascii="Verdana" w:hAnsi="Verdana"/>
      <w:sz w:val="14"/>
      <w:vertAlign w:val="superscript"/>
      <w:lang w:val="fi-FI"/>
    </w:rPr>
  </w:style>
  <w:style w:type="paragraph" w:styleId="Alaviitteenteksti">
    <w:name w:val="footnote text"/>
    <w:basedOn w:val="Normaali"/>
    <w:semiHidden/>
    <w:rPr>
      <w:sz w:val="20"/>
    </w:rPr>
  </w:style>
  <w:style w:type="paragraph" w:styleId="Hakemisto1">
    <w:name w:val="index 1"/>
    <w:basedOn w:val="Normaali"/>
    <w:next w:val="Normaali"/>
    <w:autoRedefine/>
    <w:semiHidden/>
    <w:pPr>
      <w:ind w:left="230" w:hanging="230"/>
    </w:pPr>
  </w:style>
  <w:style w:type="paragraph" w:styleId="Hakemisto2">
    <w:name w:val="index 2"/>
    <w:basedOn w:val="Normaali"/>
    <w:next w:val="Normaali"/>
    <w:autoRedefine/>
    <w:semiHidden/>
    <w:pPr>
      <w:ind w:left="460" w:hanging="230"/>
    </w:pPr>
  </w:style>
  <w:style w:type="paragraph" w:styleId="Hakemisto3">
    <w:name w:val="index 3"/>
    <w:basedOn w:val="Normaali"/>
    <w:next w:val="Normaali"/>
    <w:autoRedefine/>
    <w:semiHidden/>
    <w:pPr>
      <w:ind w:left="690" w:hanging="230"/>
    </w:pPr>
  </w:style>
  <w:style w:type="paragraph" w:styleId="Hakemisto4">
    <w:name w:val="index 4"/>
    <w:basedOn w:val="Normaali"/>
    <w:next w:val="Normaali"/>
    <w:autoRedefine/>
    <w:semiHidden/>
    <w:pPr>
      <w:ind w:left="920" w:hanging="230"/>
    </w:pPr>
  </w:style>
  <w:style w:type="paragraph" w:styleId="Hakemisto5">
    <w:name w:val="index 5"/>
    <w:basedOn w:val="Normaali"/>
    <w:next w:val="Normaali"/>
    <w:autoRedefine/>
    <w:semiHidden/>
    <w:pPr>
      <w:ind w:left="1150" w:hanging="230"/>
    </w:pPr>
  </w:style>
  <w:style w:type="paragraph" w:styleId="Hakemisto6">
    <w:name w:val="index 6"/>
    <w:basedOn w:val="Normaali"/>
    <w:next w:val="Normaali"/>
    <w:autoRedefine/>
    <w:semiHidden/>
    <w:pPr>
      <w:ind w:left="1380" w:hanging="230"/>
    </w:pPr>
  </w:style>
  <w:style w:type="paragraph" w:styleId="Hakemisto7">
    <w:name w:val="index 7"/>
    <w:basedOn w:val="Normaali"/>
    <w:next w:val="Normaali"/>
    <w:autoRedefine/>
    <w:semiHidden/>
    <w:pPr>
      <w:ind w:left="1610" w:hanging="230"/>
    </w:pPr>
  </w:style>
  <w:style w:type="paragraph" w:styleId="Hakemisto8">
    <w:name w:val="index 8"/>
    <w:basedOn w:val="Normaali"/>
    <w:next w:val="Normaali"/>
    <w:autoRedefine/>
    <w:semiHidden/>
    <w:pPr>
      <w:ind w:left="1840" w:hanging="230"/>
    </w:pPr>
  </w:style>
  <w:style w:type="paragraph" w:styleId="Hakemisto9">
    <w:name w:val="index 9"/>
    <w:basedOn w:val="Normaali"/>
    <w:next w:val="Normaali"/>
    <w:autoRedefine/>
    <w:semiHidden/>
    <w:pPr>
      <w:ind w:left="2070" w:hanging="230"/>
    </w:pPr>
  </w:style>
  <w:style w:type="paragraph" w:styleId="Hakemistonotsikko">
    <w:name w:val="index heading"/>
    <w:basedOn w:val="Normaali"/>
    <w:next w:val="Hakemisto1"/>
    <w:semiHidden/>
    <w:rPr>
      <w:rFonts w:cs="Arial"/>
      <w:b/>
      <w:bCs/>
    </w:rPr>
  </w:style>
  <w:style w:type="character" w:styleId="Rivinumero">
    <w:name w:val="line number"/>
    <w:rPr>
      <w:rFonts w:ascii="Verdana" w:hAnsi="Verdana"/>
      <w:sz w:val="18"/>
      <w:lang w:val="fi-FI"/>
    </w:rPr>
  </w:style>
  <w:style w:type="paragraph" w:styleId="Numeroituluettelo">
    <w:name w:val="List Number"/>
    <w:basedOn w:val="Normaali"/>
    <w:pPr>
      <w:numPr>
        <w:numId w:val="2"/>
      </w:numPr>
    </w:pPr>
  </w:style>
  <w:style w:type="paragraph" w:styleId="Makroteksti">
    <w:name w:val="macro"/>
    <w:semiHidden/>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Verdana" w:hAnsi="Verdana" w:cs="Courier New"/>
      <w:sz w:val="18"/>
      <w:lang w:eastAsia="en-US"/>
    </w:rPr>
  </w:style>
  <w:style w:type="paragraph" w:styleId="Lhdeviiteluettelo">
    <w:name w:val="table of authorities"/>
    <w:basedOn w:val="Normaali"/>
    <w:next w:val="Normaali"/>
    <w:semiHidden/>
    <w:pPr>
      <w:ind w:left="230" w:hanging="230"/>
    </w:pPr>
  </w:style>
  <w:style w:type="paragraph" w:styleId="Kuvaotsikkoluettelo">
    <w:name w:val="table of figures"/>
    <w:basedOn w:val="Normaali"/>
    <w:next w:val="Normaali"/>
    <w:semiHidden/>
    <w:pPr>
      <w:ind w:left="460" w:hanging="460"/>
    </w:pPr>
  </w:style>
  <w:style w:type="paragraph" w:customStyle="1" w:styleId="Klientoverskrift">
    <w:name w:val="Klient overskrift"/>
    <w:basedOn w:val="Normaali"/>
    <w:next w:val="Titel"/>
    <w:pPr>
      <w:spacing w:before="3960"/>
    </w:pPr>
    <w:rPr>
      <w:sz w:val="60"/>
    </w:rPr>
  </w:style>
  <w:style w:type="paragraph" w:styleId="Lhdeluettelonotsikko">
    <w:name w:val="toa heading"/>
    <w:basedOn w:val="Normaali"/>
    <w:next w:val="Normaali"/>
    <w:semiHidden/>
    <w:rsid w:val="00897903"/>
    <w:pPr>
      <w:spacing w:before="120"/>
    </w:pPr>
    <w:rPr>
      <w:rFonts w:ascii="Arial" w:hAnsi="Arial" w:cs="Arial"/>
      <w:b/>
      <w:bCs/>
      <w:sz w:val="24"/>
      <w:szCs w:val="24"/>
    </w:rPr>
  </w:style>
  <w:style w:type="paragraph" w:styleId="Seliteteksti">
    <w:name w:val="Balloon Text"/>
    <w:basedOn w:val="Normaali"/>
    <w:semiHidden/>
    <w:rsid w:val="00897903"/>
    <w:rPr>
      <w:rFonts w:ascii="Tahoma" w:hAnsi="Tahoma" w:cs="Tahoma"/>
      <w:sz w:val="16"/>
      <w:szCs w:val="16"/>
    </w:rPr>
  </w:style>
  <w:style w:type="table" w:styleId="TaulukkoPerinteinen1">
    <w:name w:val="Table Classic 1"/>
    <w:basedOn w:val="Normaalitaulukko"/>
    <w:rsid w:val="00897903"/>
    <w:pPr>
      <w:spacing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Kuvateksti">
    <w:name w:val="Kuvateksti"/>
    <w:basedOn w:val="Kuvanotsikko"/>
    <w:next w:val="Leipteksti"/>
    <w:rsid w:val="00683319"/>
    <w:rPr>
      <w:b w:val="0"/>
      <w:i/>
      <w:sz w:val="18"/>
      <w:szCs w:val="18"/>
    </w:rPr>
  </w:style>
  <w:style w:type="character" w:customStyle="1" w:styleId="TitelChar">
    <w:name w:val="Titel Char"/>
    <w:link w:val="Titel"/>
    <w:rsid w:val="00FF39DF"/>
    <w:rPr>
      <w:rFonts w:ascii="Verdana" w:hAnsi="Verdana"/>
      <w:sz w:val="60"/>
      <w:lang w:val="fi-FI" w:eastAsia="en-US" w:bidi="ar-SA"/>
    </w:rPr>
  </w:style>
  <w:style w:type="table" w:styleId="TaulukkoRuudukko">
    <w:name w:val="Table Grid"/>
    <w:basedOn w:val="Normaalitaulukko"/>
    <w:rsid w:val="00E12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2">
    <w:name w:val="Body Text 2"/>
    <w:basedOn w:val="Normaali"/>
    <w:rsid w:val="00127278"/>
    <w:pPr>
      <w:spacing w:line="480" w:lineRule="auto"/>
    </w:pPr>
  </w:style>
  <w:style w:type="character" w:styleId="Hyperlinkki">
    <w:name w:val="Hyperlink"/>
    <w:rsid w:val="00127278"/>
    <w:rPr>
      <w:color w:val="0000FF"/>
      <w:u w:val="single"/>
      <w:lang w:val="fi-FI"/>
    </w:rPr>
  </w:style>
  <w:style w:type="paragraph" w:customStyle="1" w:styleId="kuvanotsikko0">
    <w:name w:val="kuvan otsikko"/>
    <w:basedOn w:val="Normaali"/>
    <w:rsid w:val="00127278"/>
    <w:pPr>
      <w:spacing w:line="240" w:lineRule="auto"/>
    </w:pPr>
    <w:rPr>
      <w:rFonts w:ascii="CG Times" w:hAnsi="CG Times"/>
      <w:i/>
      <w:sz w:val="24"/>
      <w:lang w:eastAsia="fi-FI"/>
    </w:rPr>
  </w:style>
  <w:style w:type="paragraph" w:styleId="NormaaliWWW">
    <w:name w:val="Normal (Web)"/>
    <w:basedOn w:val="Normaali"/>
    <w:rsid w:val="00C77DBD"/>
    <w:pPr>
      <w:spacing w:before="100" w:beforeAutospacing="1" w:after="100" w:afterAutospacing="1" w:line="240" w:lineRule="auto"/>
    </w:pPr>
    <w:rPr>
      <w:rFonts w:ascii="Times New Roman" w:hAnsi="Times New Roman"/>
      <w:sz w:val="24"/>
      <w:szCs w:val="24"/>
      <w:lang w:eastAsia="fi-FI"/>
    </w:rPr>
  </w:style>
  <w:style w:type="character" w:customStyle="1" w:styleId="LeiptekstiChar1">
    <w:name w:val="Leipäteksti Char1"/>
    <w:aliases w:val="Leipäteksti Char Char,Leipäteksti Char2 Char Char1,Leipäteksti Char1 Char Char Char1,Leipäteksti Char2 Char Char Char Char1,Leipäteksti Char1 Char Char Char Char Char1, Char Char Char Char Char Char Char1,Leipäteksti Char2 Char1 Char"/>
    <w:link w:val="Leipteksti"/>
    <w:rsid w:val="00940415"/>
    <w:rPr>
      <w:rFonts w:ascii="Verdana" w:hAnsi="Verdana"/>
      <w:sz w:val="18"/>
      <w:lang w:val="fi-FI" w:eastAsia="en-US" w:bidi="ar-SA"/>
    </w:rPr>
  </w:style>
  <w:style w:type="character" w:customStyle="1" w:styleId="Otsikko2Char1">
    <w:name w:val="Otsikko 2 Char1"/>
    <w:link w:val="Otsikko2"/>
    <w:rsid w:val="009B7897"/>
    <w:rPr>
      <w:rFonts w:ascii="Verdana" w:hAnsi="Verdana"/>
      <w:b/>
      <w:sz w:val="18"/>
      <w:lang w:eastAsia="en-US"/>
    </w:rPr>
  </w:style>
  <w:style w:type="character" w:customStyle="1" w:styleId="Otsikko3Char">
    <w:name w:val="Otsikko 3 Char"/>
    <w:link w:val="Otsikko3"/>
    <w:rsid w:val="00940415"/>
    <w:rPr>
      <w:rFonts w:ascii="Verdana" w:hAnsi="Verdana"/>
      <w:i/>
      <w:sz w:val="18"/>
      <w:lang w:val="fi-FI" w:eastAsia="en-US" w:bidi="ar-SA"/>
    </w:rPr>
  </w:style>
  <w:style w:type="paragraph" w:styleId="Merkittyluettelo">
    <w:name w:val="List Bullet"/>
    <w:basedOn w:val="Luettelo"/>
    <w:rsid w:val="00940415"/>
    <w:pPr>
      <w:numPr>
        <w:numId w:val="3"/>
      </w:numPr>
      <w:spacing w:line="240" w:lineRule="auto"/>
      <w:jc w:val="both"/>
    </w:pPr>
    <w:rPr>
      <w:rFonts w:ascii="Times New Roman" w:hAnsi="Times New Roman"/>
      <w:sz w:val="24"/>
      <w:lang w:eastAsia="fi-FI"/>
    </w:rPr>
  </w:style>
  <w:style w:type="character" w:customStyle="1" w:styleId="LeiptekstiChar1Char">
    <w:name w:val="Leipäteksti Char1 Char"/>
    <w:aliases w:val="Leipäteksti Char2 Char Char,Leipäteksti Char1 Char Char Char,Leipäteksti Char2 Char Char Char Char,Leipäteksti Char1 Char Char Char Char Char, Char Char Char Char Char Char Char,Leipäteksti Char1 Char1 Char Char"/>
    <w:rsid w:val="00940415"/>
    <w:rPr>
      <w:rFonts w:ascii="Verdana" w:hAnsi="Verdana"/>
      <w:sz w:val="18"/>
      <w:lang w:val="fi-FI" w:eastAsia="en-US" w:bidi="ar-SA"/>
    </w:rPr>
  </w:style>
  <w:style w:type="paragraph" w:styleId="Luettelo">
    <w:name w:val="List"/>
    <w:basedOn w:val="Normaali"/>
    <w:rsid w:val="00940415"/>
    <w:pPr>
      <w:ind w:left="283" w:hanging="283"/>
    </w:pPr>
  </w:style>
  <w:style w:type="character" w:customStyle="1" w:styleId="Otsikko2Char">
    <w:name w:val="Otsikko 2 Char"/>
    <w:rsid w:val="00940415"/>
    <w:rPr>
      <w:rFonts w:ascii="Verdana" w:hAnsi="Verdana"/>
      <w:b/>
      <w:sz w:val="18"/>
      <w:lang w:val="fi-FI" w:eastAsia="en-US" w:bidi="ar-SA"/>
    </w:rPr>
  </w:style>
  <w:style w:type="character" w:styleId="Korostus">
    <w:name w:val="Emphasis"/>
    <w:qFormat/>
    <w:rsid w:val="00CA2155"/>
    <w:rPr>
      <w:rFonts w:ascii="Calibri Light" w:hAnsi="Calibri Light"/>
      <w:i/>
      <w:iCs/>
      <w:sz w:val="20"/>
      <w:lang w:val="fi-FI"/>
    </w:rPr>
  </w:style>
  <w:style w:type="character" w:customStyle="1" w:styleId="Ratkaisematonmaininta1">
    <w:name w:val="Ratkaisematon maininta1"/>
    <w:uiPriority w:val="99"/>
    <w:semiHidden/>
    <w:unhideWhenUsed/>
    <w:rsid w:val="00936B24"/>
    <w:rPr>
      <w:color w:val="605E5C"/>
      <w:shd w:val="clear" w:color="auto" w:fill="E1DFDD"/>
      <w:lang w:val="fi-FI"/>
    </w:rPr>
  </w:style>
  <w:style w:type="character" w:customStyle="1" w:styleId="YltunnisteChar">
    <w:name w:val="Ylätunniste Char"/>
    <w:link w:val="Yltunniste"/>
    <w:uiPriority w:val="99"/>
    <w:rsid w:val="00547FE1"/>
    <w:rPr>
      <w:rFonts w:ascii="Verdana" w:hAnsi="Verdana"/>
      <w:sz w:val="18"/>
      <w:lang w:eastAsia="en-US"/>
    </w:rPr>
  </w:style>
  <w:style w:type="paragraph" w:styleId="Luettelokappale">
    <w:name w:val="List Paragraph"/>
    <w:basedOn w:val="Normaali"/>
    <w:uiPriority w:val="34"/>
    <w:qFormat/>
    <w:rsid w:val="00C95C6D"/>
    <w:pPr>
      <w:ind w:left="720"/>
      <w:contextualSpacing/>
    </w:pPr>
  </w:style>
  <w:style w:type="character" w:styleId="Ratkaisematonmaininta">
    <w:name w:val="Unresolved Mention"/>
    <w:basedOn w:val="Kappaleenoletusfontti"/>
    <w:uiPriority w:val="99"/>
    <w:semiHidden/>
    <w:unhideWhenUsed/>
    <w:rsid w:val="00165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5170">
      <w:bodyDiv w:val="1"/>
      <w:marLeft w:val="0"/>
      <w:marRight w:val="0"/>
      <w:marTop w:val="0"/>
      <w:marBottom w:val="0"/>
      <w:divBdr>
        <w:top w:val="none" w:sz="0" w:space="0" w:color="auto"/>
        <w:left w:val="none" w:sz="0" w:space="0" w:color="auto"/>
        <w:bottom w:val="none" w:sz="0" w:space="0" w:color="auto"/>
        <w:right w:val="none" w:sz="0" w:space="0" w:color="auto"/>
      </w:divBdr>
    </w:div>
    <w:div w:id="741296375">
      <w:bodyDiv w:val="1"/>
      <w:marLeft w:val="0"/>
      <w:marRight w:val="0"/>
      <w:marTop w:val="0"/>
      <w:marBottom w:val="0"/>
      <w:divBdr>
        <w:top w:val="none" w:sz="0" w:space="0" w:color="auto"/>
        <w:left w:val="none" w:sz="0" w:space="0" w:color="auto"/>
        <w:bottom w:val="none" w:sz="0" w:space="0" w:color="auto"/>
        <w:right w:val="none" w:sz="0" w:space="0" w:color="auto"/>
      </w:divBdr>
    </w:div>
    <w:div w:id="833036093">
      <w:bodyDiv w:val="1"/>
      <w:marLeft w:val="0"/>
      <w:marRight w:val="0"/>
      <w:marTop w:val="0"/>
      <w:marBottom w:val="0"/>
      <w:divBdr>
        <w:top w:val="none" w:sz="0" w:space="0" w:color="auto"/>
        <w:left w:val="none" w:sz="0" w:space="0" w:color="auto"/>
        <w:bottom w:val="none" w:sz="0" w:space="0" w:color="auto"/>
        <w:right w:val="none" w:sz="0" w:space="0" w:color="auto"/>
      </w:divBdr>
    </w:div>
    <w:div w:id="866984163">
      <w:bodyDiv w:val="1"/>
      <w:marLeft w:val="0"/>
      <w:marRight w:val="0"/>
      <w:marTop w:val="0"/>
      <w:marBottom w:val="0"/>
      <w:divBdr>
        <w:top w:val="none" w:sz="0" w:space="0" w:color="auto"/>
        <w:left w:val="none" w:sz="0" w:space="0" w:color="auto"/>
        <w:bottom w:val="none" w:sz="0" w:space="0" w:color="auto"/>
        <w:right w:val="none" w:sz="0" w:space="0" w:color="auto"/>
      </w:divBdr>
    </w:div>
    <w:div w:id="996303387">
      <w:bodyDiv w:val="1"/>
      <w:marLeft w:val="0"/>
      <w:marRight w:val="0"/>
      <w:marTop w:val="0"/>
      <w:marBottom w:val="0"/>
      <w:divBdr>
        <w:top w:val="none" w:sz="0" w:space="0" w:color="auto"/>
        <w:left w:val="none" w:sz="0" w:space="0" w:color="auto"/>
        <w:bottom w:val="none" w:sz="0" w:space="0" w:color="auto"/>
        <w:right w:val="none" w:sz="0" w:space="0" w:color="auto"/>
      </w:divBdr>
      <w:divsChild>
        <w:div w:id="968318612">
          <w:marLeft w:val="0"/>
          <w:marRight w:val="0"/>
          <w:marTop w:val="0"/>
          <w:marBottom w:val="0"/>
          <w:divBdr>
            <w:top w:val="none" w:sz="0" w:space="0" w:color="auto"/>
            <w:left w:val="none" w:sz="0" w:space="0" w:color="auto"/>
            <w:bottom w:val="none" w:sz="0" w:space="0" w:color="auto"/>
            <w:right w:val="none" w:sz="0" w:space="0" w:color="auto"/>
          </w:divBdr>
        </w:div>
        <w:div w:id="1848127763">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552737049">
              <w:marLeft w:val="0"/>
              <w:marRight w:val="0"/>
              <w:marTop w:val="0"/>
              <w:marBottom w:val="0"/>
              <w:divBdr>
                <w:top w:val="none" w:sz="0" w:space="0" w:color="auto"/>
                <w:left w:val="none" w:sz="0" w:space="0" w:color="auto"/>
                <w:bottom w:val="none" w:sz="0" w:space="0" w:color="auto"/>
                <w:right w:val="none" w:sz="0" w:space="0" w:color="auto"/>
              </w:divBdr>
            </w:div>
            <w:div w:id="1459378543">
              <w:marLeft w:val="0"/>
              <w:marRight w:val="0"/>
              <w:marTop w:val="0"/>
              <w:marBottom w:val="0"/>
              <w:divBdr>
                <w:top w:val="none" w:sz="0" w:space="0" w:color="auto"/>
                <w:left w:val="none" w:sz="0" w:space="0" w:color="auto"/>
                <w:bottom w:val="none" w:sz="0" w:space="0" w:color="auto"/>
                <w:right w:val="none" w:sz="0" w:space="0" w:color="auto"/>
              </w:divBdr>
              <w:divsChild>
                <w:div w:id="17873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412">
          <w:marLeft w:val="0"/>
          <w:marRight w:val="0"/>
          <w:marTop w:val="0"/>
          <w:marBottom w:val="0"/>
          <w:divBdr>
            <w:top w:val="none" w:sz="0" w:space="0" w:color="auto"/>
            <w:left w:val="none" w:sz="0" w:space="0" w:color="auto"/>
            <w:bottom w:val="none" w:sz="0" w:space="0" w:color="auto"/>
            <w:right w:val="none" w:sz="0" w:space="0" w:color="auto"/>
          </w:divBdr>
          <w:divsChild>
            <w:div w:id="98154735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mikkeli.f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ikkeli.fi"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rhh\wordrst10\Template\report.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161C5-B293-4733-91C5-B993F04A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12</Pages>
  <Words>988</Words>
  <Characters>8943</Characters>
  <Application>Microsoft Office Word</Application>
  <DocSecurity>0</DocSecurity>
  <Lines>74</Lines>
  <Paragraphs>19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0000</vt:lpstr>
      <vt:lpstr>KlientTitel</vt:lpstr>
    </vt:vector>
  </TitlesOfParts>
  <Company>Ramboll Finland Oy</Company>
  <LinksUpToDate>false</LinksUpToDate>
  <CharactersWithSpaces>9912</CharactersWithSpaces>
  <SharedDoc>false</SharedDoc>
  <HLinks>
    <vt:vector size="6" baseType="variant">
      <vt:variant>
        <vt:i4>6815865</vt:i4>
      </vt:variant>
      <vt:variant>
        <vt:i4>0</vt:i4>
      </vt:variant>
      <vt:variant>
        <vt:i4>0</vt:i4>
      </vt:variant>
      <vt:variant>
        <vt:i4>5</vt:i4>
      </vt:variant>
      <vt:variant>
        <vt:lpwstr>http://www.mikkeli.fi/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subject/>
  <dc:creator>Seppo Mattila</dc:creator>
  <cp:keywords/>
  <cp:lastModifiedBy>Luotonen Ari</cp:lastModifiedBy>
  <cp:revision>2</cp:revision>
  <cp:lastPrinted>2019-03-28T11:45:00Z</cp:lastPrinted>
  <dcterms:created xsi:type="dcterms:W3CDTF">2022-10-25T12:38:00Z</dcterms:created>
  <dcterms:modified xsi:type="dcterms:W3CDTF">2022-10-25T12:38:00Z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Report</vt:lpwstr>
  </property>
  <property fmtid="{D5CDD505-2E9C-101B-9397-08002B2CF9AE}" pid="3" name="Dato">
    <vt:lpwstr>päivämäärä</vt:lpwstr>
  </property>
  <property fmtid="{D5CDD505-2E9C-101B-9397-08002B2CF9AE}" pid="4" name="Sprog">
    <vt:lpwstr>FI</vt:lpwstr>
  </property>
  <property fmtid="{D5CDD505-2E9C-101B-9397-08002B2CF9AE}" pid="5" name="Titel">
    <vt:lpwstr>Järjestelmäasiantuntija</vt:lpwstr>
  </property>
  <property fmtid="{D5CDD505-2E9C-101B-9397-08002B2CF9AE}" pid="6" name="Underskriver">
    <vt:lpwstr>Seppo Mattila</vt:lpwstr>
  </property>
  <property fmtid="{D5CDD505-2E9C-101B-9397-08002B2CF9AE}" pid="7" name="Markedsomraade">
    <vt:lpwstr> </vt:lpwstr>
  </property>
  <property fmtid="{D5CDD505-2E9C-101B-9397-08002B2CF9AE}" pid="8" name="Firma betegnelse">
    <vt:lpwstr> </vt:lpwstr>
  </property>
  <property fmtid="{D5CDD505-2E9C-101B-9397-08002B2CF9AE}" pid="9" name="Adresse">
    <vt:lpwstr/>
  </property>
  <property fmtid="{D5CDD505-2E9C-101B-9397-08002B2CF9AE}" pid="10" name="Godkendt af">
    <vt:lpwstr>HYVÄKS.</vt:lpwstr>
  </property>
  <property fmtid="{D5CDD505-2E9C-101B-9397-08002B2CF9AE}" pid="11" name="Modedeltagere">
    <vt:lpwstr/>
  </property>
  <property fmtid="{D5CDD505-2E9C-101B-9397-08002B2CF9AE}" pid="12" name="Sag">
    <vt:lpwstr/>
  </property>
  <property fmtid="{D5CDD505-2E9C-101B-9397-08002B2CF9AE}" pid="13" name="Sags nr">
    <vt:lpwstr>dd</vt:lpwstr>
  </property>
  <property fmtid="{D5CDD505-2E9C-101B-9397-08002B2CF9AE}" pid="14" name="Klient">
    <vt:lpwstr>DD</vt:lpwstr>
  </property>
  <property fmtid="{D5CDD505-2E9C-101B-9397-08002B2CF9AE}" pid="15" name="Kontrolleret af">
    <vt:lpwstr>LUKIJA</vt:lpwstr>
  </property>
  <property fmtid="{D5CDD505-2E9C-101B-9397-08002B2CF9AE}" pid="16" name="Kopi til">
    <vt:lpwstr/>
  </property>
  <property fmtid="{D5CDD505-2E9C-101B-9397-08002B2CF9AE}" pid="17" name="Dato2">
    <vt:lpwstr>pvm</vt:lpwstr>
  </property>
  <property fmtid="{D5CDD505-2E9C-101B-9397-08002B2CF9AE}" pid="18" name="Afbud">
    <vt:lpwstr/>
  </property>
  <property fmtid="{D5CDD505-2E9C-101B-9397-08002B2CF9AE}" pid="19" name="Overskrift">
    <vt:lpwstr/>
  </property>
  <property fmtid="{D5CDD505-2E9C-101B-9397-08002B2CF9AE}" pid="20" name="Bilag">
    <vt:lpwstr/>
  </property>
  <property fmtid="{D5CDD505-2E9C-101B-9397-08002B2CF9AE}" pid="21" name="ModtagerFax">
    <vt:lpwstr/>
  </property>
  <property fmtid="{D5CDD505-2E9C-101B-9397-08002B2CF9AE}" pid="22" name="Journal nr">
    <vt:lpwstr>dd</vt:lpwstr>
  </property>
  <property fmtid="{D5CDD505-2E9C-101B-9397-08002B2CF9AE}" pid="23" name="Initialer">
    <vt:lpwstr>SPOM/sma</vt:lpwstr>
  </property>
  <property fmtid="{D5CDD505-2E9C-101B-9397-08002B2CF9AE}" pid="24" name="Opgave">
    <vt:lpwstr/>
  </property>
  <property fmtid="{D5CDD505-2E9C-101B-9397-08002B2CF9AE}" pid="25" name="Modenr">
    <vt:lpwstr/>
  </property>
  <property fmtid="{D5CDD505-2E9C-101B-9397-08002B2CF9AE}" pid="26" name="Notatnr">
    <vt:lpwstr/>
  </property>
  <property fmtid="{D5CDD505-2E9C-101B-9397-08002B2CF9AE}" pid="27" name="NesteMode">
    <vt:lpwstr/>
  </property>
  <property fmtid="{D5CDD505-2E9C-101B-9397-08002B2CF9AE}" pid="28" name="Antal sider">
    <vt:lpwstr/>
  </property>
  <property fmtid="{D5CDD505-2E9C-101B-9397-08002B2CF9AE}" pid="29" name="TidOgSted">
    <vt:lpwstr>, </vt:lpwstr>
  </property>
  <property fmtid="{D5CDD505-2E9C-101B-9397-08002B2CF9AE}" pid="30" name="Udarbejdet af">
    <vt:lpwstr>VALMIST.</vt:lpwstr>
  </property>
  <property fmtid="{D5CDD505-2E9C-101B-9397-08002B2CF9AE}" pid="31" name="Attention">
    <vt:lpwstr/>
  </property>
  <property fmtid="{D5CDD505-2E9C-101B-9397-08002B2CF9AE}" pid="32" name="Modtager">
    <vt:lpwstr/>
  </property>
  <property fmtid="{D5CDD505-2E9C-101B-9397-08002B2CF9AE}" pid="33" name="Udg">
    <vt:lpwstr>versio</vt:lpwstr>
  </property>
  <property fmtid="{D5CDD505-2E9C-101B-9397-08002B2CF9AE}" pid="34" name="Referent">
    <vt:lpwstr/>
  </property>
  <property fmtid="{D5CDD505-2E9C-101B-9397-08002B2CF9AE}" pid="35" name="Resume">
    <vt:lpwstr/>
  </property>
  <property fmtid="{D5CDD505-2E9C-101B-9397-08002B2CF9AE}" pid="36" name="Revideret">
    <vt:lpwstr/>
  </property>
  <property fmtid="{D5CDD505-2E9C-101B-9397-08002B2CF9AE}" pid="37" name="Notat fra">
    <vt:lpwstr/>
  </property>
  <property fmtid="{D5CDD505-2E9C-101B-9397-08002B2CF9AE}" pid="38" name="Emne">
    <vt:lpwstr/>
  </property>
  <property fmtid="{D5CDD505-2E9C-101B-9397-08002B2CF9AE}" pid="39" name="Rapport Titel">
    <vt:lpwstr>raportin otsikko</vt:lpwstr>
  </property>
  <property fmtid="{D5CDD505-2E9C-101B-9397-08002B2CF9AE}" pid="40" name="Notat til">
    <vt:lpwstr>
</vt:lpwstr>
  </property>
  <property fmtid="{D5CDD505-2E9C-101B-9397-08002B2CF9AE}" pid="41" name="Medarbejdernr">
    <vt:lpwstr/>
  </property>
  <property fmtid="{D5CDD505-2E9C-101B-9397-08002B2CF9AE}" pid="42" name="EDoc">
    <vt:lpwstr>NEJ</vt:lpwstr>
  </property>
  <property fmtid="{D5CDD505-2E9C-101B-9397-08002B2CF9AE}" pid="43" name="KlientRapport">
    <vt:lpwstr>asiakkaan nimi</vt:lpwstr>
  </property>
  <property fmtid="{D5CDD505-2E9C-101B-9397-08002B2CF9AE}" pid="44" name="Ref">
    <vt:lpwstr>projektin viite</vt:lpwstr>
  </property>
  <property fmtid="{D5CDD505-2E9C-101B-9397-08002B2CF9AE}" pid="45" name="Undertitel">
    <vt:lpwstr>raportin alaotsikko</vt:lpwstr>
  </property>
  <property fmtid="{D5CDD505-2E9C-101B-9397-08002B2CF9AE}" pid="46" name="SD_DocumentLanguage">
    <vt:lpwstr>en-GB</vt:lpwstr>
  </property>
  <property fmtid="{D5CDD505-2E9C-101B-9397-08002B2CF9AE}" pid="47" name="ContentRemapped">
    <vt:lpwstr>true</vt:lpwstr>
  </property>
</Properties>
</file>